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D7F1" w14:textId="60C9DC31" w:rsidR="005B456E" w:rsidRPr="00FB67B7" w:rsidRDefault="005B456E" w:rsidP="005B456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</w:p>
    <w:p w14:paraId="0B132653" w14:textId="77777777" w:rsidR="005B456E" w:rsidRDefault="005B456E" w:rsidP="005B456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5B456E" w14:paraId="298B0001" w14:textId="77777777" w:rsidTr="00FC5C2B">
        <w:tc>
          <w:tcPr>
            <w:tcW w:w="10031" w:type="dxa"/>
            <w:gridSpan w:val="5"/>
          </w:tcPr>
          <w:p w14:paraId="78B1F5AC" w14:textId="77777777"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2AB82D" w14:textId="77777777"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14:paraId="27E87762" w14:textId="77777777"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14:paraId="1C38A6B2" w14:textId="77777777"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INSCRIÇÃO PARA CADASTRO SIMPLI</w:t>
            </w:r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FICADO – PROFESSOR DE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...................................</w:t>
            </w:r>
          </w:p>
          <w:p w14:paraId="445FC811" w14:textId="51F5E11C" w:rsidR="005B456E" w:rsidRDefault="005B456E" w:rsidP="00BD3162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74723">
              <w:rPr>
                <w:rFonts w:ascii="Arial" w:hAnsi="Arial" w:cs="Arial"/>
                <w:b/>
                <w:sz w:val="20"/>
                <w:szCs w:val="20"/>
              </w:rPr>
              <w:t>16</w:t>
            </w:r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5B456E" w:rsidRPr="005E6FFA" w14:paraId="1967FF35" w14:textId="77777777" w:rsidTr="00FC5C2B">
        <w:tc>
          <w:tcPr>
            <w:tcW w:w="8076" w:type="dxa"/>
            <w:gridSpan w:val="4"/>
          </w:tcPr>
          <w:p w14:paraId="548BF94F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14:paraId="18E82877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D650BC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14:paraId="488109F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5B456E" w:rsidRPr="005E6FFA" w14:paraId="4685A7B8" w14:textId="77777777" w:rsidTr="00FC5C2B">
        <w:tc>
          <w:tcPr>
            <w:tcW w:w="3217" w:type="dxa"/>
          </w:tcPr>
          <w:p w14:paraId="45B649C1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14:paraId="7D383F1C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14:paraId="71DA18BE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14:paraId="56F42FBA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14:paraId="70D7D267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AF9F7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3EEAE8AE" w14:textId="77777777" w:rsidTr="00FC5C2B">
        <w:tc>
          <w:tcPr>
            <w:tcW w:w="8076" w:type="dxa"/>
            <w:gridSpan w:val="4"/>
          </w:tcPr>
          <w:p w14:paraId="1080119E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14:paraId="1C3090B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14:paraId="0E2CD72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460998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2BEDBBD3" w14:textId="77777777" w:rsidTr="00FC5C2B">
        <w:tc>
          <w:tcPr>
            <w:tcW w:w="10031" w:type="dxa"/>
            <w:gridSpan w:val="5"/>
          </w:tcPr>
          <w:p w14:paraId="54ED3A98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5B456E" w:rsidRPr="005E6FFA" w14:paraId="797B72B0" w14:textId="77777777" w:rsidTr="00FC5C2B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14:paraId="5A4B68FD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079BDD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F31A9E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50F51D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D851F2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CC86DB" w14:textId="1C517B3E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(SC),</w:t>
            </w:r>
            <w:r w:rsidRPr="005E6FFA">
              <w:rPr>
                <w:rFonts w:ascii="Arial" w:hAnsi="Arial" w:cs="Arial"/>
                <w:sz w:val="18"/>
                <w:szCs w:val="18"/>
              </w:rPr>
              <w:t xml:space="preserve">_____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</w:t>
            </w:r>
            <w:r w:rsidR="00874723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5E668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F8F7918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E256ED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197E1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6068E9F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49A3D02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14:paraId="3C234800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14:paraId="308DEC69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B34BC4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C6E6CF4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14:paraId="2356A2CF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B0B4B1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10CDCF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B43A12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14:paraId="27247D09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DO(A) CANDIDATO(A)</w:t>
            </w:r>
          </w:p>
          <w:p w14:paraId="3DDD9A7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6D957AA2" w14:textId="77777777" w:rsidTr="00FC5C2B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0FEBB144" w14:textId="77777777" w:rsidR="005B456E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FC43C2" w14:textId="77777777" w:rsidR="005B456E" w:rsidRPr="00BA3A1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BC0634F" w14:textId="77777777" w:rsidR="005B456E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EAEB4E0" w14:textId="77777777" w:rsidR="005B456E" w:rsidRPr="004E6A62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14:paraId="1F5DD3DD" w14:textId="77777777" w:rsidR="005B456E" w:rsidRPr="004E6A62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456E" w:rsidRPr="005E6FFA" w14:paraId="10CDCD04" w14:textId="77777777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1A8E7F48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Escolaridade/Graduação</w:t>
            </w:r>
          </w:p>
          <w:p w14:paraId="67B5AC52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0A459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6BE2704F" w14:textId="77777777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423ECE65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14:paraId="7E80DE84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56863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7C32EE16" w14:textId="77777777" w:rsidTr="00FC5C2B">
        <w:trPr>
          <w:trHeight w:val="674"/>
        </w:trPr>
        <w:tc>
          <w:tcPr>
            <w:tcW w:w="5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8FB7870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) Cursos de Pós Graduação/Especialização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856B4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15779A87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8E4B2C2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t>Mestrado ou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8AAA48E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4C1375EF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F6B3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7F9B5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764332F3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1A04238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1C192381" w14:textId="77777777" w:rsidR="005B456E" w:rsidRPr="00DD6782" w:rsidRDefault="005B456E" w:rsidP="00FC5C2B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B73D872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06948F" w14:textId="77777777" w:rsidR="005B456E" w:rsidRPr="00DF1FB5" w:rsidRDefault="005B456E" w:rsidP="005B456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14:paraId="167DE43B" w14:textId="77777777" w:rsidR="00F74068" w:rsidRPr="005B456E" w:rsidRDefault="00F74068" w:rsidP="005B456E">
      <w:pPr>
        <w:rPr>
          <w:rFonts w:eastAsia="Arial"/>
        </w:rPr>
      </w:pPr>
    </w:p>
    <w:sectPr w:rsidR="00F74068" w:rsidRPr="005B456E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3D6DB" w14:textId="77777777" w:rsidR="00D37278" w:rsidRDefault="00D37278" w:rsidP="0084311F">
      <w:r>
        <w:separator/>
      </w:r>
    </w:p>
  </w:endnote>
  <w:endnote w:type="continuationSeparator" w:id="0">
    <w:p w14:paraId="2BC0A558" w14:textId="77777777" w:rsidR="00D37278" w:rsidRDefault="00D37278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F63F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14:paraId="45628BA7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 xml:space="preserve">e-mail: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BCD8" w14:textId="77777777" w:rsidR="00D37278" w:rsidRDefault="00D37278" w:rsidP="0084311F">
      <w:r>
        <w:separator/>
      </w:r>
    </w:p>
  </w:footnote>
  <w:footnote w:type="continuationSeparator" w:id="0">
    <w:p w14:paraId="2406BC72" w14:textId="77777777" w:rsidR="00D37278" w:rsidRDefault="00D37278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EF85F" w14:textId="77777777"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14:paraId="77AB13D3" w14:textId="77777777"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716">
    <w:abstractNumId w:val="1"/>
  </w:num>
  <w:num w:numId="2" w16cid:durableId="1850756296">
    <w:abstractNumId w:val="2"/>
  </w:num>
  <w:num w:numId="3" w16cid:durableId="1084954235">
    <w:abstractNumId w:val="0"/>
  </w:num>
  <w:num w:numId="4" w16cid:durableId="316689816">
    <w:abstractNumId w:val="5"/>
  </w:num>
  <w:num w:numId="5" w16cid:durableId="1873684828">
    <w:abstractNumId w:val="4"/>
  </w:num>
  <w:num w:numId="6" w16cid:durableId="1727029794">
    <w:abstractNumId w:val="8"/>
  </w:num>
  <w:num w:numId="7" w16cid:durableId="144711945">
    <w:abstractNumId w:val="7"/>
  </w:num>
  <w:num w:numId="8" w16cid:durableId="221329576">
    <w:abstractNumId w:val="6"/>
  </w:num>
  <w:num w:numId="9" w16cid:durableId="392897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3A07"/>
    <w:rsid w:val="004F79D3"/>
    <w:rsid w:val="005273CF"/>
    <w:rsid w:val="00530709"/>
    <w:rsid w:val="00545903"/>
    <w:rsid w:val="0054642A"/>
    <w:rsid w:val="00591432"/>
    <w:rsid w:val="005A32F3"/>
    <w:rsid w:val="005B456E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4723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37AB"/>
    <w:rsid w:val="00B95C55"/>
    <w:rsid w:val="00BA2E70"/>
    <w:rsid w:val="00BA30C1"/>
    <w:rsid w:val="00BC4F5A"/>
    <w:rsid w:val="00BD3162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37278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  <w:rsid w:val="00FD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7B6AE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D23FB-CBC8-4B20-9ABF-7BCDF986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596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156</cp:revision>
  <cp:lastPrinted>2022-01-26T12:39:00Z</cp:lastPrinted>
  <dcterms:created xsi:type="dcterms:W3CDTF">2019-04-09T13:02:00Z</dcterms:created>
  <dcterms:modified xsi:type="dcterms:W3CDTF">2026-09-08T17:34:00Z</dcterms:modified>
</cp:coreProperties>
</file>