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56E" w:rsidRPr="00FB67B7" w:rsidRDefault="005B456E" w:rsidP="005B456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  <w:r w:rsidR="00BD3162">
        <w:rPr>
          <w:rFonts w:ascii="Courier New" w:hAnsi="Courier New" w:cs="Courier New"/>
          <w:b/>
        </w:rPr>
        <w:t>I</w:t>
      </w:r>
    </w:p>
    <w:p w:rsidR="005B456E" w:rsidRDefault="005B456E" w:rsidP="005B456E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5B456E" w:rsidTr="00FC5C2B">
        <w:tc>
          <w:tcPr>
            <w:tcW w:w="10031" w:type="dxa"/>
            <w:gridSpan w:val="5"/>
          </w:tcPr>
          <w:p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INSCRIÇÃO PARA CADASTRO SIMPLI</w:t>
            </w:r>
            <w:r w:rsidR="00BD3162">
              <w:rPr>
                <w:rFonts w:ascii="Arial" w:hAnsi="Arial" w:cs="Arial"/>
                <w:b/>
                <w:sz w:val="20"/>
                <w:szCs w:val="20"/>
              </w:rPr>
              <w:t xml:space="preserve">FICADO – PROFESSOR </w:t>
            </w:r>
            <w:proofErr w:type="gramStart"/>
            <w:r w:rsidR="00BD3162">
              <w:rPr>
                <w:rFonts w:ascii="Arial" w:hAnsi="Arial" w:cs="Arial"/>
                <w:b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...................................</w:t>
            </w:r>
            <w:proofErr w:type="gramEnd"/>
          </w:p>
          <w:p w:rsidR="005B456E" w:rsidRDefault="005B456E" w:rsidP="00BD3162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="00836F0D">
              <w:rPr>
                <w:rFonts w:ascii="Arial" w:hAnsi="Arial" w:cs="Arial"/>
                <w:b/>
                <w:sz w:val="20"/>
                <w:szCs w:val="20"/>
              </w:rPr>
              <w:t>8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5B456E" w:rsidRPr="005E6FFA" w:rsidTr="00FC5C2B">
        <w:tc>
          <w:tcPr>
            <w:tcW w:w="8076" w:type="dxa"/>
            <w:gridSpan w:val="4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5B456E" w:rsidRPr="005E6FFA" w:rsidTr="00FC5C2B">
        <w:tc>
          <w:tcPr>
            <w:tcW w:w="3217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c>
          <w:tcPr>
            <w:tcW w:w="8076" w:type="dxa"/>
            <w:gridSpan w:val="4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c>
          <w:tcPr>
            <w:tcW w:w="10031" w:type="dxa"/>
            <w:gridSpan w:val="5"/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5B456E" w:rsidRPr="005E6FFA" w:rsidTr="00FC5C2B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2025.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ASSINATURA </w:t>
            </w:r>
            <w:proofErr w:type="gramStart"/>
            <w:r w:rsidRPr="005E6FFA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>A) CANDIDATO(A)</w:t>
            </w:r>
          </w:p>
          <w:p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B456E" w:rsidRPr="00BA3A1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B456E" w:rsidRPr="004E6A62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:rsidR="005B456E" w:rsidRPr="004E6A62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a)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>Escolaridade</w:t>
            </w:r>
            <w:proofErr w:type="gramEnd"/>
            <w:r w:rsidRPr="005A1055">
              <w:rPr>
                <w:rFonts w:ascii="Courier New" w:hAnsi="Courier New" w:cs="Courier New"/>
                <w:sz w:val="20"/>
                <w:szCs w:val="20"/>
              </w:rPr>
              <w:t>/Graduação</w:t>
            </w:r>
          </w:p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Superior / 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 Escolaridade/</w:t>
            </w:r>
            <w:r>
              <w:rPr>
                <w:rFonts w:ascii="Courier New" w:hAnsi="Courier New" w:cs="Courier New"/>
                <w:sz w:val="20"/>
                <w:szCs w:val="20"/>
              </w:rPr>
              <w:t>FASE CURSADA</w:t>
            </w:r>
          </w:p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NÃO-HABILITADO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74"/>
        </w:trPr>
        <w:tc>
          <w:tcPr>
            <w:tcW w:w="542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Cursos de </w:t>
            </w:r>
            <w:proofErr w:type="gramStart"/>
            <w:r w:rsidRPr="005A1055">
              <w:rPr>
                <w:rFonts w:ascii="Courier New" w:hAnsi="Courier New" w:cs="Courier New"/>
                <w:sz w:val="20"/>
                <w:szCs w:val="20"/>
              </w:rPr>
              <w:t>Pós Graduação</w:t>
            </w:r>
            <w:proofErr w:type="gramEnd"/>
            <w:r w:rsidRPr="005A1055">
              <w:rPr>
                <w:rFonts w:ascii="Courier New" w:hAnsi="Courier New" w:cs="Courier New"/>
                <w:sz w:val="20"/>
                <w:szCs w:val="20"/>
              </w:rPr>
              <w:t>/Especialização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d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</w:t>
            </w:r>
            <w:r>
              <w:rPr>
                <w:rFonts w:ascii="Courier New" w:hAnsi="Courier New" w:cs="Courier New"/>
                <w:sz w:val="20"/>
                <w:szCs w:val="20"/>
              </w:rPr>
              <w:t>Mestrado ou Doutorado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e)</w:t>
            </w:r>
            <w:r w:rsidRPr="0087442B">
              <w:rPr>
                <w:rFonts w:ascii="Courier New" w:hAnsi="Courier New" w:cs="Courier New"/>
                <w:sz w:val="20"/>
                <w:szCs w:val="20"/>
              </w:rPr>
              <w:t>Cursos</w:t>
            </w:r>
            <w:proofErr w:type="gramEnd"/>
            <w:r w:rsidRPr="0087442B">
              <w:rPr>
                <w:rFonts w:ascii="Courier New" w:hAnsi="Courier New" w:cs="Courier New"/>
                <w:sz w:val="20"/>
                <w:szCs w:val="20"/>
              </w:rPr>
              <w:t xml:space="preserve"> de capacitação e /ou aperfeiçoamento (</w:t>
            </w:r>
            <w:r w:rsidRPr="0087442B">
              <w:rPr>
                <w:rFonts w:ascii="Courier New" w:eastAsia="Arial Unicode MS" w:hAnsi="Courier New" w:cs="Courier New"/>
                <w:kern w:val="1"/>
                <w:sz w:val="20"/>
                <w:szCs w:val="20"/>
                <w:lang w:eastAsia="zh-CN"/>
              </w:rPr>
              <w:t>0,01 (um décimo) ponto para cada 01 hora completa de curso) máximo 200 horas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5B456E" w:rsidRPr="00DD6782" w:rsidRDefault="005B456E" w:rsidP="00FC5C2B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B456E" w:rsidRPr="00DF1FB5" w:rsidRDefault="005B456E" w:rsidP="005B456E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:rsidR="00F74068" w:rsidRPr="005B456E" w:rsidRDefault="00F74068" w:rsidP="005B456E">
      <w:pPr>
        <w:rPr>
          <w:rFonts w:eastAsia="Arial"/>
        </w:rPr>
      </w:pPr>
    </w:p>
    <w:sectPr w:rsidR="00F74068" w:rsidRPr="005B456E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33F" w:rsidRDefault="006E333F" w:rsidP="0084311F">
      <w:r>
        <w:separator/>
      </w:r>
    </w:p>
  </w:endnote>
  <w:endnote w:type="continuationSeparator" w:id="0">
    <w:p w:rsidR="006E333F" w:rsidRDefault="006E333F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>Rua Quintino Bocaiúva, 204 – Centro – 89135-000 – Apiúna – SC. – CNPJ: 79.373.767/0001-16</w:t>
    </w:r>
  </w:p>
  <w:p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proofErr w:type="gramStart"/>
    <w:r w:rsidRPr="00293007">
      <w:rPr>
        <w:b/>
        <w:sz w:val="20"/>
        <w:szCs w:val="20"/>
      </w:rPr>
      <w:t>e-mail</w:t>
    </w:r>
    <w:proofErr w:type="gramEnd"/>
    <w:r w:rsidRPr="00293007">
      <w:rPr>
        <w:b/>
        <w:sz w:val="20"/>
        <w:szCs w:val="20"/>
      </w:rPr>
      <w:t xml:space="preserve">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33F" w:rsidRDefault="006E333F" w:rsidP="0084311F">
      <w:r>
        <w:separator/>
      </w:r>
    </w:p>
  </w:footnote>
  <w:footnote w:type="continuationSeparator" w:id="0">
    <w:p w:rsidR="006E333F" w:rsidRDefault="006E333F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272C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3A07"/>
    <w:rsid w:val="004F79D3"/>
    <w:rsid w:val="005273CF"/>
    <w:rsid w:val="00530709"/>
    <w:rsid w:val="00545903"/>
    <w:rsid w:val="0054642A"/>
    <w:rsid w:val="00591432"/>
    <w:rsid w:val="005A32F3"/>
    <w:rsid w:val="005B456E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6E333F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36F0D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D3162"/>
    <w:rsid w:val="00BD573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  <w:rsid w:val="00FD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18E21-9F15-478E-816A-EE5A34876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596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156</cp:revision>
  <cp:lastPrinted>2022-01-26T12:39:00Z</cp:lastPrinted>
  <dcterms:created xsi:type="dcterms:W3CDTF">2019-04-09T13:02:00Z</dcterms:created>
  <dcterms:modified xsi:type="dcterms:W3CDTF">2026-06-03T10:50:00Z</dcterms:modified>
</cp:coreProperties>
</file>