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6E20B" w14:textId="77777777" w:rsidR="005B456E" w:rsidRPr="00FB67B7" w:rsidRDefault="005B456E" w:rsidP="005B456E">
      <w:pPr>
        <w:jc w:val="center"/>
        <w:rPr>
          <w:rFonts w:ascii="Courier New" w:hAnsi="Courier New" w:cs="Courier New"/>
          <w:b/>
        </w:rPr>
      </w:pPr>
      <w:r w:rsidRPr="00FB67B7">
        <w:rPr>
          <w:rFonts w:ascii="Courier New" w:hAnsi="Courier New" w:cs="Courier New"/>
          <w:b/>
        </w:rPr>
        <w:t>Anexo I</w:t>
      </w:r>
      <w:r w:rsidR="00BD3162">
        <w:rPr>
          <w:rFonts w:ascii="Courier New" w:hAnsi="Courier New" w:cs="Courier New"/>
          <w:b/>
        </w:rPr>
        <w:t>I</w:t>
      </w:r>
    </w:p>
    <w:p w14:paraId="1A2A933E" w14:textId="77777777" w:rsidR="005B456E" w:rsidRDefault="005B456E" w:rsidP="005B456E">
      <w:pPr>
        <w:jc w:val="center"/>
        <w:rPr>
          <w:rFonts w:ascii="Courier New" w:hAnsi="Courier New" w:cs="Courier New"/>
          <w:b/>
        </w:rPr>
      </w:pPr>
    </w:p>
    <w:tbl>
      <w:tblPr>
        <w:tblpPr w:leftFromText="141" w:rightFromText="141" w:vertAnchor="text" w:horzAnchor="margin" w:tblpX="-455" w:tblpY="-26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2206"/>
        <w:gridCol w:w="102"/>
        <w:gridCol w:w="2551"/>
        <w:gridCol w:w="1955"/>
      </w:tblGrid>
      <w:tr w:rsidR="005B456E" w14:paraId="7F5230C0" w14:textId="77777777" w:rsidTr="00FC5C2B">
        <w:tc>
          <w:tcPr>
            <w:tcW w:w="10031" w:type="dxa"/>
            <w:gridSpan w:val="5"/>
          </w:tcPr>
          <w:p w14:paraId="6E5F83CB" w14:textId="77777777" w:rsidR="005B456E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4FED84" w14:textId="77777777" w:rsidR="005B456E" w:rsidRPr="005E6FFA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>ESTADO DE SANTA CATARINA</w:t>
            </w:r>
          </w:p>
          <w:p w14:paraId="5257DB03" w14:textId="77777777" w:rsidR="005B456E" w:rsidRPr="005E6FFA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MUNICÍPIO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APIÚNA</w:t>
            </w:r>
          </w:p>
          <w:p w14:paraId="0F79D7D0" w14:textId="77777777" w:rsidR="005B456E" w:rsidRDefault="005B456E" w:rsidP="00FC5C2B">
            <w:pPr>
              <w:pStyle w:val="SemEspaamento"/>
              <w:autoSpaceDE w:val="0"/>
              <w:autoSpaceDN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INSCRIÇÃO PARA CADASTRO SIMPLI</w:t>
            </w:r>
            <w:r w:rsidR="00BD3162">
              <w:rPr>
                <w:rFonts w:ascii="Arial" w:hAnsi="Arial" w:cs="Arial"/>
                <w:b/>
                <w:sz w:val="20"/>
                <w:szCs w:val="20"/>
              </w:rPr>
              <w:t xml:space="preserve">FICADO – PROFESSOR </w:t>
            </w:r>
            <w:proofErr w:type="gramStart"/>
            <w:r w:rsidR="00BD3162">
              <w:rPr>
                <w:rFonts w:ascii="Arial" w:hAnsi="Arial" w:cs="Arial"/>
                <w:b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...................................</w:t>
            </w:r>
            <w:proofErr w:type="gramEnd"/>
          </w:p>
          <w:p w14:paraId="5058F23F" w14:textId="7C8AD513" w:rsidR="005B456E" w:rsidRDefault="005B456E" w:rsidP="00BD3162">
            <w:pPr>
              <w:pStyle w:val="SemEspaamento"/>
              <w:autoSpaceDE w:val="0"/>
              <w:autoSpaceDN w:val="0"/>
              <w:jc w:val="both"/>
            </w:pPr>
            <w:r w:rsidRPr="005E6FFA">
              <w:rPr>
                <w:rFonts w:ascii="Arial" w:hAnsi="Arial" w:cs="Arial"/>
                <w:b/>
                <w:sz w:val="20"/>
                <w:szCs w:val="20"/>
              </w:rPr>
              <w:t xml:space="preserve">EDITAL Nº </w:t>
            </w:r>
            <w:r w:rsidR="007B5E74">
              <w:rPr>
                <w:rFonts w:ascii="Arial" w:hAnsi="Arial" w:cs="Arial"/>
                <w:b/>
                <w:sz w:val="20"/>
                <w:szCs w:val="20"/>
              </w:rPr>
              <w:t>12</w:t>
            </w:r>
            <w:r>
              <w:rPr>
                <w:rFonts w:ascii="Arial" w:hAnsi="Arial" w:cs="Arial"/>
                <w:b/>
                <w:sz w:val="20"/>
                <w:szCs w:val="20"/>
              </w:rPr>
              <w:t>/2026</w:t>
            </w:r>
          </w:p>
        </w:tc>
      </w:tr>
      <w:tr w:rsidR="005B456E" w:rsidRPr="005E6FFA" w14:paraId="31BBD35D" w14:textId="77777777" w:rsidTr="00FC5C2B">
        <w:tc>
          <w:tcPr>
            <w:tcW w:w="8076" w:type="dxa"/>
            <w:gridSpan w:val="4"/>
          </w:tcPr>
          <w:p w14:paraId="0F253C1A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NOME DO (A) CANDIDATO (A)</w:t>
            </w:r>
          </w:p>
          <w:p w14:paraId="227F58C9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A7DD85C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5" w:type="dxa"/>
          </w:tcPr>
          <w:p w14:paraId="18E203E3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Nº DA INSCRIÇÃO</w:t>
            </w:r>
          </w:p>
        </w:tc>
      </w:tr>
      <w:tr w:rsidR="005B456E" w:rsidRPr="005E6FFA" w14:paraId="415160A4" w14:textId="77777777" w:rsidTr="00FC5C2B">
        <w:tc>
          <w:tcPr>
            <w:tcW w:w="3217" w:type="dxa"/>
          </w:tcPr>
          <w:p w14:paraId="0DA85D99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IDENTIDADE</w:t>
            </w:r>
          </w:p>
        </w:tc>
        <w:tc>
          <w:tcPr>
            <w:tcW w:w="2308" w:type="dxa"/>
            <w:gridSpan w:val="2"/>
          </w:tcPr>
          <w:p w14:paraId="0F1B5CA6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CPF</w:t>
            </w:r>
          </w:p>
        </w:tc>
        <w:tc>
          <w:tcPr>
            <w:tcW w:w="2551" w:type="dxa"/>
          </w:tcPr>
          <w:p w14:paraId="27BE0A46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TÍTULO DE ELEITOR</w:t>
            </w:r>
          </w:p>
        </w:tc>
        <w:tc>
          <w:tcPr>
            <w:tcW w:w="1955" w:type="dxa"/>
          </w:tcPr>
          <w:p w14:paraId="409CDB39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DATA DE NASCIMENTO</w:t>
            </w:r>
          </w:p>
          <w:p w14:paraId="5C92F199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C4B56E6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5D8ECBE3" w14:textId="77777777" w:rsidTr="00FC5C2B">
        <w:tc>
          <w:tcPr>
            <w:tcW w:w="8076" w:type="dxa"/>
            <w:gridSpan w:val="4"/>
          </w:tcPr>
          <w:p w14:paraId="69F5380F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ENDEREÇO</w:t>
            </w:r>
          </w:p>
        </w:tc>
        <w:tc>
          <w:tcPr>
            <w:tcW w:w="1955" w:type="dxa"/>
          </w:tcPr>
          <w:p w14:paraId="7F749866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TELEFONE</w:t>
            </w:r>
          </w:p>
          <w:p w14:paraId="3707720C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3AF0CE7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4A2B9BAD" w14:textId="77777777" w:rsidTr="00FC5C2B">
        <w:tc>
          <w:tcPr>
            <w:tcW w:w="10031" w:type="dxa"/>
            <w:gridSpan w:val="5"/>
          </w:tcPr>
          <w:p w14:paraId="4A30B8BA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</w:tr>
      <w:tr w:rsidR="005B456E" w:rsidRPr="005E6FFA" w14:paraId="420AADD6" w14:textId="77777777" w:rsidTr="00FC5C2B">
        <w:tc>
          <w:tcPr>
            <w:tcW w:w="5423" w:type="dxa"/>
            <w:gridSpan w:val="2"/>
            <w:tcBorders>
              <w:bottom w:val="single" w:sz="4" w:space="0" w:color="auto"/>
            </w:tcBorders>
          </w:tcPr>
          <w:p w14:paraId="0600091A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A69E856" w14:textId="77777777"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03066E" w14:textId="77777777"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B1A85F8" w14:textId="77777777"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3927D65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5E160BC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APIÚNA (SC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),</w:t>
            </w:r>
            <w:r w:rsidRPr="005E6FFA">
              <w:rPr>
                <w:rFonts w:ascii="Arial" w:hAnsi="Arial" w:cs="Arial"/>
                <w:sz w:val="18"/>
                <w:szCs w:val="18"/>
              </w:rPr>
              <w:t>_</w:t>
            </w:r>
            <w:proofErr w:type="gramEnd"/>
            <w:r w:rsidRPr="005E6FFA">
              <w:rPr>
                <w:rFonts w:ascii="Arial" w:hAnsi="Arial" w:cs="Arial"/>
                <w:sz w:val="18"/>
                <w:szCs w:val="18"/>
              </w:rPr>
              <w:t xml:space="preserve">____ DE </w:t>
            </w:r>
            <w:r>
              <w:rPr>
                <w:rFonts w:ascii="Arial" w:hAnsi="Arial" w:cs="Arial"/>
                <w:sz w:val="18"/>
                <w:szCs w:val="18"/>
              </w:rPr>
              <w:t>________________DE 2025.</w:t>
            </w:r>
          </w:p>
          <w:p w14:paraId="1248EC5C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2A033A8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6EA6A48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9FC131E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67619E7" w14:textId="77777777"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BCC68A5" w14:textId="77777777"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______________________________________</w:t>
            </w:r>
          </w:p>
          <w:p w14:paraId="0BD73E7D" w14:textId="77777777"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 RESPONÁVEL PELO RECEBIMENTO DA INSCRIÇÃO</w:t>
            </w:r>
          </w:p>
        </w:tc>
        <w:tc>
          <w:tcPr>
            <w:tcW w:w="4608" w:type="dxa"/>
            <w:gridSpan w:val="3"/>
          </w:tcPr>
          <w:p w14:paraId="5B84EBE5" w14:textId="77777777"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55A89A9" w14:textId="77777777"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D5FC739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Declaro que aceito todas as normas especificadas n</w:t>
            </w:r>
            <w:r>
              <w:rPr>
                <w:rFonts w:ascii="Arial" w:hAnsi="Arial" w:cs="Arial"/>
                <w:sz w:val="18"/>
                <w:szCs w:val="18"/>
              </w:rPr>
              <w:t>o Edital de abertura deste Cadastro Simplificado</w:t>
            </w:r>
            <w:r w:rsidRPr="005E6FFA">
              <w:rPr>
                <w:rFonts w:ascii="Arial" w:hAnsi="Arial" w:cs="Arial"/>
                <w:sz w:val="18"/>
                <w:szCs w:val="18"/>
              </w:rPr>
              <w:t>, sou responsável pelo preenchimento da Ficha de Inscrição, pelas informações aqui prest</w:t>
            </w:r>
            <w:r>
              <w:rPr>
                <w:rFonts w:ascii="Arial" w:hAnsi="Arial" w:cs="Arial"/>
                <w:sz w:val="18"/>
                <w:szCs w:val="18"/>
              </w:rPr>
              <w:t xml:space="preserve">adas e pela conferência da </w:t>
            </w:r>
            <w:r w:rsidRPr="005E6FFA">
              <w:rPr>
                <w:rFonts w:ascii="Arial" w:hAnsi="Arial" w:cs="Arial"/>
                <w:sz w:val="18"/>
                <w:szCs w:val="18"/>
              </w:rPr>
              <w:t>documentação anexa, perante a presença do Responsável pelo recebimento.</w:t>
            </w:r>
          </w:p>
          <w:p w14:paraId="6E6AC3B3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0E29CBF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0A40275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EFF2FC1" w14:textId="77777777"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</w:t>
            </w:r>
          </w:p>
          <w:p w14:paraId="6ED7AC25" w14:textId="77777777" w:rsidR="005B456E" w:rsidRPr="005E6FF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E6FFA">
              <w:rPr>
                <w:rFonts w:ascii="Arial" w:hAnsi="Arial" w:cs="Arial"/>
                <w:sz w:val="18"/>
                <w:szCs w:val="18"/>
              </w:rPr>
              <w:t>ASSINATURA DO(A) CANDIDATO(A)</w:t>
            </w:r>
          </w:p>
          <w:p w14:paraId="62F3E7A6" w14:textId="77777777" w:rsidR="005B456E" w:rsidRPr="005E6FFA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52AB4AC6" w14:textId="77777777" w:rsidTr="00FC5C2B">
        <w:trPr>
          <w:trHeight w:val="366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14:paraId="2EBBBF1D" w14:textId="77777777" w:rsidR="005B456E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39F833D" w14:textId="77777777" w:rsidR="005B456E" w:rsidRPr="00BA3A1A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3A1A">
              <w:rPr>
                <w:rFonts w:ascii="Arial" w:hAnsi="Arial" w:cs="Arial"/>
                <w:b/>
                <w:sz w:val="20"/>
                <w:szCs w:val="20"/>
              </w:rPr>
              <w:t xml:space="preserve">Títulos </w:t>
            </w:r>
          </w:p>
        </w:tc>
        <w:tc>
          <w:tcPr>
            <w:tcW w:w="460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497AB4D8" w14:textId="77777777" w:rsidR="005B456E" w:rsidRDefault="005B456E" w:rsidP="00FC5C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789BB6" w14:textId="77777777" w:rsidR="005B456E" w:rsidRPr="004E6A62" w:rsidRDefault="005B456E" w:rsidP="00FC5C2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6A62">
              <w:rPr>
                <w:rFonts w:ascii="Arial" w:hAnsi="Arial" w:cs="Arial"/>
                <w:b/>
                <w:sz w:val="18"/>
                <w:szCs w:val="18"/>
              </w:rPr>
              <w:t xml:space="preserve">PONTUAÇÃO </w:t>
            </w:r>
          </w:p>
          <w:p w14:paraId="44FA5568" w14:textId="77777777" w:rsidR="005B456E" w:rsidRPr="004E6A62" w:rsidRDefault="005B456E" w:rsidP="00FC5C2B">
            <w:pPr>
              <w:autoSpaceDE w:val="0"/>
              <w:autoSpaceDN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B456E" w:rsidRPr="005E6FFA" w14:paraId="51FF7AB9" w14:textId="77777777" w:rsidTr="00FC5C2B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14:paraId="10607F86" w14:textId="77777777"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a)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>Escolaridade</w:t>
            </w:r>
            <w:proofErr w:type="gramEnd"/>
            <w:r w:rsidRPr="005A1055">
              <w:rPr>
                <w:rFonts w:ascii="Courier New" w:hAnsi="Courier New" w:cs="Courier New"/>
                <w:sz w:val="20"/>
                <w:szCs w:val="20"/>
              </w:rPr>
              <w:t>/Graduação</w:t>
            </w:r>
          </w:p>
          <w:p w14:paraId="6108F93E" w14:textId="77777777"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Superior / HABILITADO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E96E4" w14:textId="77777777"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53C79C30" w14:textId="77777777" w:rsidTr="00FC5C2B">
        <w:trPr>
          <w:trHeight w:val="671"/>
        </w:trPr>
        <w:tc>
          <w:tcPr>
            <w:tcW w:w="5423" w:type="dxa"/>
            <w:gridSpan w:val="2"/>
            <w:tcBorders>
              <w:right w:val="single" w:sz="4" w:space="0" w:color="auto"/>
            </w:tcBorders>
          </w:tcPr>
          <w:p w14:paraId="5113F980" w14:textId="77777777" w:rsidR="005B456E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b)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 xml:space="preserve"> Escolaridade/</w:t>
            </w:r>
            <w:r>
              <w:rPr>
                <w:rFonts w:ascii="Courier New" w:hAnsi="Courier New" w:cs="Courier New"/>
                <w:sz w:val="20"/>
                <w:szCs w:val="20"/>
              </w:rPr>
              <w:t>FASE CURSADA</w:t>
            </w:r>
          </w:p>
          <w:p w14:paraId="06578BBB" w14:textId="77777777" w:rsidR="005B456E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NÃO-HABILITADO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82B72" w14:textId="77777777" w:rsidR="005B456E" w:rsidRDefault="005B456E" w:rsidP="00FC5C2B">
            <w:pPr>
              <w:autoSpaceDE w:val="0"/>
              <w:autoSpaceDN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113B1096" w14:textId="77777777" w:rsidTr="00FC5C2B">
        <w:trPr>
          <w:trHeight w:val="674"/>
        </w:trPr>
        <w:tc>
          <w:tcPr>
            <w:tcW w:w="542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BBFCD3B" w14:textId="77777777"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 xml:space="preserve">) Cursos de </w:t>
            </w:r>
            <w:proofErr w:type="gramStart"/>
            <w:r w:rsidRPr="005A1055">
              <w:rPr>
                <w:rFonts w:ascii="Courier New" w:hAnsi="Courier New" w:cs="Courier New"/>
                <w:sz w:val="20"/>
                <w:szCs w:val="20"/>
              </w:rPr>
              <w:t>Pós Graduação</w:t>
            </w:r>
            <w:proofErr w:type="gramEnd"/>
            <w:r w:rsidRPr="005A1055">
              <w:rPr>
                <w:rFonts w:ascii="Courier New" w:hAnsi="Courier New" w:cs="Courier New"/>
                <w:sz w:val="20"/>
                <w:szCs w:val="20"/>
              </w:rPr>
              <w:t>/Especialização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312A92" w14:textId="77777777"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7B4A2D1A" w14:textId="77777777" w:rsidTr="00FC5C2B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1F8138D" w14:textId="77777777"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d</w:t>
            </w:r>
            <w:r w:rsidRPr="005A1055">
              <w:rPr>
                <w:rFonts w:ascii="Courier New" w:hAnsi="Courier New" w:cs="Courier New"/>
                <w:sz w:val="20"/>
                <w:szCs w:val="20"/>
              </w:rPr>
              <w:t xml:space="preserve">) </w:t>
            </w:r>
            <w:r>
              <w:rPr>
                <w:rFonts w:ascii="Courier New" w:hAnsi="Courier New" w:cs="Courier New"/>
                <w:sz w:val="20"/>
                <w:szCs w:val="20"/>
              </w:rPr>
              <w:t>Mestrado ou Doutorado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512BF85" w14:textId="77777777"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780F78A6" w14:textId="77777777" w:rsidTr="00FC5C2B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2BD7" w14:textId="77777777" w:rsidR="005B456E" w:rsidRPr="005A1055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e)</w:t>
            </w:r>
            <w:r w:rsidRPr="0087442B">
              <w:rPr>
                <w:rFonts w:ascii="Courier New" w:hAnsi="Courier New" w:cs="Courier New"/>
                <w:sz w:val="20"/>
                <w:szCs w:val="20"/>
              </w:rPr>
              <w:t>Cursos</w:t>
            </w:r>
            <w:proofErr w:type="gramEnd"/>
            <w:r w:rsidRPr="0087442B">
              <w:rPr>
                <w:rFonts w:ascii="Courier New" w:hAnsi="Courier New" w:cs="Courier New"/>
                <w:sz w:val="20"/>
                <w:szCs w:val="20"/>
              </w:rPr>
              <w:t xml:space="preserve"> de capacitação e /ou aperfeiçoamento (</w:t>
            </w:r>
            <w:r w:rsidRPr="0087442B">
              <w:rPr>
                <w:rFonts w:ascii="Courier New" w:eastAsia="Arial Unicode MS" w:hAnsi="Courier New" w:cs="Courier New"/>
                <w:kern w:val="1"/>
                <w:sz w:val="20"/>
                <w:szCs w:val="20"/>
                <w:lang w:eastAsia="zh-CN"/>
              </w:rPr>
              <w:t>0,01 (um décimo) ponto para cada 01 hora completa de curso) máximo 200 horas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EBB871" w14:textId="77777777"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456E" w:rsidRPr="005E6FFA" w14:paraId="64350994" w14:textId="77777777" w:rsidTr="00FC5C2B">
        <w:trPr>
          <w:trHeight w:val="690"/>
        </w:trPr>
        <w:tc>
          <w:tcPr>
            <w:tcW w:w="542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49481F4" w14:textId="77777777" w:rsidR="005B456E" w:rsidRDefault="005B456E" w:rsidP="00FC5C2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14:paraId="504A14AD" w14:textId="77777777" w:rsidR="005B456E" w:rsidRPr="00DD6782" w:rsidRDefault="005B456E" w:rsidP="00FC5C2B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D6782">
              <w:rPr>
                <w:rFonts w:ascii="Courier New" w:hAnsi="Courier New" w:cs="Courier New"/>
                <w:b/>
                <w:sz w:val="20"/>
                <w:szCs w:val="20"/>
              </w:rPr>
              <w:t>TOTAL DE PONTOS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508230A" w14:textId="77777777" w:rsidR="005B456E" w:rsidRDefault="005B456E" w:rsidP="00FC5C2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1BD4F86" w14:textId="77777777" w:rsidR="005B456E" w:rsidRPr="00DF1FB5" w:rsidRDefault="005B456E" w:rsidP="005B456E">
      <w:pPr>
        <w:tabs>
          <w:tab w:val="left" w:pos="2339"/>
        </w:tabs>
        <w:suppressAutoHyphens/>
        <w:spacing w:line="360" w:lineRule="auto"/>
        <w:jc w:val="both"/>
        <w:rPr>
          <w:rFonts w:ascii="Courier New" w:eastAsia="Arial" w:hAnsi="Courier New" w:cs="Courier New"/>
          <w:b/>
        </w:rPr>
      </w:pPr>
      <w:r w:rsidRPr="0090343D">
        <w:rPr>
          <w:rFonts w:ascii="Courier New" w:eastAsia="Arial" w:hAnsi="Courier New" w:cs="Courier New"/>
          <w:b/>
        </w:rPr>
        <w:t xml:space="preserve">Obs.: </w:t>
      </w:r>
      <w:r w:rsidRPr="00DF4F11">
        <w:rPr>
          <w:rFonts w:ascii="Courier New" w:eastAsia="Arial" w:hAnsi="Courier New" w:cs="Courier New"/>
          <w:b/>
          <w:highlight w:val="yellow"/>
        </w:rPr>
        <w:t>Devem ser enviadas cópias de todos os documentos solicitados no momento da inscrição.</w:t>
      </w:r>
    </w:p>
    <w:p w14:paraId="36A0C2F0" w14:textId="77777777" w:rsidR="00F74068" w:rsidRPr="005B456E" w:rsidRDefault="00F74068" w:rsidP="005B456E">
      <w:pPr>
        <w:rPr>
          <w:rFonts w:eastAsia="Arial"/>
        </w:rPr>
      </w:pPr>
    </w:p>
    <w:sectPr w:rsidR="00F74068" w:rsidRPr="005B456E" w:rsidSect="00E275A0">
      <w:headerReference w:type="default" r:id="rId8"/>
      <w:footerReference w:type="default" r:id="rId9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F0BB7" w14:textId="77777777" w:rsidR="001A6AE7" w:rsidRDefault="001A6AE7" w:rsidP="0084311F">
      <w:r>
        <w:separator/>
      </w:r>
    </w:p>
  </w:endnote>
  <w:endnote w:type="continuationSeparator" w:id="0">
    <w:p w14:paraId="525C6377" w14:textId="77777777" w:rsidR="001A6AE7" w:rsidRDefault="001A6AE7" w:rsidP="0084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1E66E" w14:textId="77777777"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 xml:space="preserve">Rua Quintino Bocaiúva, 204 – Centro – 89135-000 – </w:t>
    </w:r>
    <w:proofErr w:type="spellStart"/>
    <w:r w:rsidRPr="00293007">
      <w:rPr>
        <w:b/>
        <w:sz w:val="20"/>
        <w:szCs w:val="20"/>
      </w:rPr>
      <w:t>Apiúna</w:t>
    </w:r>
    <w:proofErr w:type="spellEnd"/>
    <w:r w:rsidRPr="00293007">
      <w:rPr>
        <w:b/>
        <w:sz w:val="20"/>
        <w:szCs w:val="20"/>
      </w:rPr>
      <w:t xml:space="preserve"> – SC. – CNPJ: 79.373.767/0001-16</w:t>
    </w:r>
  </w:p>
  <w:p w14:paraId="6C41AEE6" w14:textId="77777777" w:rsidR="004C2126" w:rsidRPr="00293007" w:rsidRDefault="004C2126" w:rsidP="004C2126">
    <w:pPr>
      <w:pStyle w:val="Rodap"/>
      <w:jc w:val="center"/>
      <w:rPr>
        <w:b/>
        <w:sz w:val="20"/>
        <w:szCs w:val="20"/>
      </w:rPr>
    </w:pPr>
    <w:r w:rsidRPr="00293007">
      <w:rPr>
        <w:b/>
        <w:sz w:val="20"/>
        <w:szCs w:val="20"/>
      </w:rPr>
      <w:t xml:space="preserve">e-mail: </w:t>
    </w:r>
    <w:hyperlink r:id="rId1" w:history="1">
      <w:r w:rsidR="00D17644" w:rsidRPr="00293007">
        <w:rPr>
          <w:rStyle w:val="Hyperlink"/>
          <w:b/>
          <w:color w:val="auto"/>
          <w:sz w:val="20"/>
          <w:szCs w:val="20"/>
        </w:rPr>
        <w:t>administracao@apiuna.sc.gov.br</w:t>
      </w:r>
    </w:hyperlink>
    <w:r w:rsidRPr="00293007">
      <w:rPr>
        <w:b/>
        <w:sz w:val="20"/>
        <w:szCs w:val="20"/>
      </w:rPr>
      <w:t xml:space="preserve"> – Fone (47) 3353-2000 – Fax (47) 3353-2001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8917C" w14:textId="77777777" w:rsidR="001A6AE7" w:rsidRDefault="001A6AE7" w:rsidP="0084311F">
      <w:r>
        <w:separator/>
      </w:r>
    </w:p>
  </w:footnote>
  <w:footnote w:type="continuationSeparator" w:id="0">
    <w:p w14:paraId="6D8D08AF" w14:textId="77777777" w:rsidR="001A6AE7" w:rsidRDefault="001A6AE7" w:rsidP="00843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91A8" w14:textId="77777777" w:rsidR="006A4680" w:rsidRPr="00293007" w:rsidRDefault="00F74068" w:rsidP="006A4680">
    <w:pPr>
      <w:pStyle w:val="Cabealho"/>
      <w:contextualSpacing/>
      <w:jc w:val="center"/>
      <w:rPr>
        <w:sz w:val="44"/>
        <w:szCs w:val="44"/>
      </w:rPr>
    </w:pPr>
    <w:r w:rsidRPr="00293007">
      <w:rPr>
        <w:noProof/>
        <w:sz w:val="44"/>
        <w:szCs w:val="44"/>
      </w:rPr>
      <w:drawing>
        <wp:inline distT="0" distB="0" distL="0" distR="0" wp14:anchorId="62F305B6" wp14:editId="202F148D">
          <wp:extent cx="552450" cy="571500"/>
          <wp:effectExtent l="0" t="0" r="0" b="0"/>
          <wp:docPr id="1" name="Imagem 1" descr="C:\Users\Usuario\Documents\Brasão Api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ocuments\Brasão Apiu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4680" w:rsidRPr="00293007">
      <w:rPr>
        <w:sz w:val="44"/>
        <w:szCs w:val="44"/>
      </w:rPr>
      <w:t xml:space="preserve">    </w:t>
    </w:r>
    <w:r w:rsidR="006A4680" w:rsidRPr="00293007">
      <w:rPr>
        <w:b/>
        <w:sz w:val="36"/>
        <w:szCs w:val="36"/>
      </w:rPr>
      <w:t>PREFEITURA MUNICIPAL DE APIÚNA</w:t>
    </w:r>
    <w:r w:rsidR="006A4680" w:rsidRPr="00293007">
      <w:rPr>
        <w:sz w:val="44"/>
        <w:szCs w:val="44"/>
      </w:rPr>
      <w:t xml:space="preserve"> </w:t>
    </w:r>
  </w:p>
  <w:p w14:paraId="2234C2A2" w14:textId="77777777" w:rsidR="0084311F" w:rsidRPr="00293007" w:rsidRDefault="006A4680" w:rsidP="006A4680">
    <w:pPr>
      <w:pStyle w:val="Cabealho"/>
      <w:contextualSpacing/>
      <w:jc w:val="center"/>
      <w:rPr>
        <w:sz w:val="28"/>
        <w:szCs w:val="28"/>
      </w:rPr>
    </w:pPr>
    <w:r w:rsidRPr="00293007">
      <w:rPr>
        <w:sz w:val="28"/>
        <w:szCs w:val="28"/>
      </w:rPr>
      <w:t>Estado de Santa Catarina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7315"/>
    <w:multiLevelType w:val="hybridMultilevel"/>
    <w:tmpl w:val="75DA8D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3BC5"/>
    <w:multiLevelType w:val="hybridMultilevel"/>
    <w:tmpl w:val="BF1E8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65F"/>
    <w:multiLevelType w:val="multilevel"/>
    <w:tmpl w:val="22685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" w15:restartNumberingAfterBreak="0">
    <w:nsid w:val="139457BF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FF21E3"/>
    <w:multiLevelType w:val="hybridMultilevel"/>
    <w:tmpl w:val="8206C58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C0DBD"/>
    <w:multiLevelType w:val="hybridMultilevel"/>
    <w:tmpl w:val="9AD20E8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AE47A24"/>
    <w:multiLevelType w:val="multilevel"/>
    <w:tmpl w:val="0428C7B8"/>
    <w:lvl w:ilvl="0">
      <w:start w:val="1"/>
      <w:numFmt w:val="decimal"/>
      <w:lvlText w:val="%1."/>
      <w:lvlJc w:val="left"/>
      <w:pPr>
        <w:ind w:left="575" w:hanging="361"/>
        <w:jc w:val="left"/>
      </w:pPr>
      <w:rPr>
        <w:rFonts w:ascii="Courier New" w:eastAsia="Courier New" w:hAnsi="Courier New" w:cs="Courier New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bullet"/>
      <w:lvlText w:val=""/>
      <w:lvlJc w:val="left"/>
      <w:pPr>
        <w:ind w:left="214" w:hanging="556"/>
        <w:jc w:val="left"/>
      </w:pPr>
      <w:rPr>
        <w:rFonts w:ascii="Symbol" w:hAnsi="Symbol" w:hint="default"/>
        <w:spacing w:val="0"/>
        <w:w w:val="100"/>
        <w:sz w:val="22"/>
        <w:szCs w:val="22"/>
        <w:lang w:val="pt-PT" w:eastAsia="pt-PT" w:bidi="pt-PT"/>
      </w:rPr>
    </w:lvl>
    <w:lvl w:ilvl="2">
      <w:start w:val="1"/>
      <w:numFmt w:val="upperRoman"/>
      <w:lvlText w:val="%3)"/>
      <w:lvlJc w:val="left"/>
      <w:pPr>
        <w:ind w:left="840" w:hanging="266"/>
        <w:jc w:val="right"/>
      </w:pPr>
      <w:rPr>
        <w:rFonts w:ascii="Courier New" w:eastAsia="Courier New" w:hAnsi="Courier New" w:cs="Courier New" w:hint="default"/>
        <w:b/>
        <w:bCs/>
        <w:spacing w:val="-1"/>
        <w:w w:val="100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1985" w:hanging="26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30" w:hanging="26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75" w:hanging="26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420" w:hanging="26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65" w:hanging="26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10" w:hanging="266"/>
      </w:pPr>
      <w:rPr>
        <w:rFonts w:hint="default"/>
        <w:lang w:val="pt-PT" w:eastAsia="pt-PT" w:bidi="pt-PT"/>
      </w:rPr>
    </w:lvl>
  </w:abstractNum>
  <w:abstractNum w:abstractNumId="7" w15:restartNumberingAfterBreak="0">
    <w:nsid w:val="63F5015F"/>
    <w:multiLevelType w:val="hybridMultilevel"/>
    <w:tmpl w:val="8E3AACBA"/>
    <w:lvl w:ilvl="0" w:tplc="F97A6BE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65397"/>
    <w:multiLevelType w:val="hybridMultilevel"/>
    <w:tmpl w:val="4FFA9818"/>
    <w:lvl w:ilvl="0" w:tplc="AA2A95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009518">
    <w:abstractNumId w:val="1"/>
  </w:num>
  <w:num w:numId="2" w16cid:durableId="1688752121">
    <w:abstractNumId w:val="2"/>
  </w:num>
  <w:num w:numId="3" w16cid:durableId="1676418775">
    <w:abstractNumId w:val="0"/>
  </w:num>
  <w:num w:numId="4" w16cid:durableId="915361758">
    <w:abstractNumId w:val="5"/>
  </w:num>
  <w:num w:numId="5" w16cid:durableId="781337393">
    <w:abstractNumId w:val="4"/>
  </w:num>
  <w:num w:numId="6" w16cid:durableId="873813846">
    <w:abstractNumId w:val="8"/>
  </w:num>
  <w:num w:numId="7" w16cid:durableId="1110007822">
    <w:abstractNumId w:val="7"/>
  </w:num>
  <w:num w:numId="8" w16cid:durableId="856893918">
    <w:abstractNumId w:val="6"/>
  </w:num>
  <w:num w:numId="9" w16cid:durableId="17601770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4068"/>
    <w:rsid w:val="00004F5F"/>
    <w:rsid w:val="00012EE8"/>
    <w:rsid w:val="0001772E"/>
    <w:rsid w:val="00020256"/>
    <w:rsid w:val="00032A5D"/>
    <w:rsid w:val="00041A6C"/>
    <w:rsid w:val="0004357D"/>
    <w:rsid w:val="00057A1C"/>
    <w:rsid w:val="0007429F"/>
    <w:rsid w:val="0009622F"/>
    <w:rsid w:val="000A0473"/>
    <w:rsid w:val="000A4FCD"/>
    <w:rsid w:val="000B57C0"/>
    <w:rsid w:val="000C271A"/>
    <w:rsid w:val="000E434C"/>
    <w:rsid w:val="000F5BEE"/>
    <w:rsid w:val="0010086A"/>
    <w:rsid w:val="001206E9"/>
    <w:rsid w:val="00132FA9"/>
    <w:rsid w:val="00153D11"/>
    <w:rsid w:val="001747DD"/>
    <w:rsid w:val="00177B8D"/>
    <w:rsid w:val="00177EE2"/>
    <w:rsid w:val="001820F4"/>
    <w:rsid w:val="00190911"/>
    <w:rsid w:val="00190ABD"/>
    <w:rsid w:val="001A0FA9"/>
    <w:rsid w:val="001A4912"/>
    <w:rsid w:val="001A6AE7"/>
    <w:rsid w:val="001B3626"/>
    <w:rsid w:val="001B4377"/>
    <w:rsid w:val="001C4813"/>
    <w:rsid w:val="001D2865"/>
    <w:rsid w:val="001D3A87"/>
    <w:rsid w:val="001E19E6"/>
    <w:rsid w:val="001E3EE7"/>
    <w:rsid w:val="001F0050"/>
    <w:rsid w:val="001F1BDD"/>
    <w:rsid w:val="001F361E"/>
    <w:rsid w:val="001F7DF0"/>
    <w:rsid w:val="00205B46"/>
    <w:rsid w:val="00206D58"/>
    <w:rsid w:val="00213920"/>
    <w:rsid w:val="00216370"/>
    <w:rsid w:val="00222A59"/>
    <w:rsid w:val="00246B0C"/>
    <w:rsid w:val="00251484"/>
    <w:rsid w:val="00251CB2"/>
    <w:rsid w:val="002534E8"/>
    <w:rsid w:val="00261C82"/>
    <w:rsid w:val="00290A79"/>
    <w:rsid w:val="00293007"/>
    <w:rsid w:val="002A5B41"/>
    <w:rsid w:val="002B00A9"/>
    <w:rsid w:val="002D3830"/>
    <w:rsid w:val="002D4626"/>
    <w:rsid w:val="002E162B"/>
    <w:rsid w:val="0030174F"/>
    <w:rsid w:val="003168EF"/>
    <w:rsid w:val="003206BB"/>
    <w:rsid w:val="00342864"/>
    <w:rsid w:val="003441FF"/>
    <w:rsid w:val="00360F3B"/>
    <w:rsid w:val="00362888"/>
    <w:rsid w:val="00363F63"/>
    <w:rsid w:val="00366446"/>
    <w:rsid w:val="00392CAE"/>
    <w:rsid w:val="00397D88"/>
    <w:rsid w:val="003A0372"/>
    <w:rsid w:val="003A1961"/>
    <w:rsid w:val="003A6136"/>
    <w:rsid w:val="003B0E3F"/>
    <w:rsid w:val="003B120E"/>
    <w:rsid w:val="003D1F5A"/>
    <w:rsid w:val="003E2B9E"/>
    <w:rsid w:val="003F2AD7"/>
    <w:rsid w:val="0040379B"/>
    <w:rsid w:val="0041272C"/>
    <w:rsid w:val="00417D83"/>
    <w:rsid w:val="00430E02"/>
    <w:rsid w:val="00433E77"/>
    <w:rsid w:val="00434DB4"/>
    <w:rsid w:val="0044313E"/>
    <w:rsid w:val="004433A5"/>
    <w:rsid w:val="00466A29"/>
    <w:rsid w:val="00486345"/>
    <w:rsid w:val="004973C5"/>
    <w:rsid w:val="004A093D"/>
    <w:rsid w:val="004B6B1F"/>
    <w:rsid w:val="004C0694"/>
    <w:rsid w:val="004C2126"/>
    <w:rsid w:val="004C5C21"/>
    <w:rsid w:val="004D04FE"/>
    <w:rsid w:val="004F3A07"/>
    <w:rsid w:val="004F79D3"/>
    <w:rsid w:val="005273CF"/>
    <w:rsid w:val="00530709"/>
    <w:rsid w:val="00545903"/>
    <w:rsid w:val="0054642A"/>
    <w:rsid w:val="00591432"/>
    <w:rsid w:val="005A32F3"/>
    <w:rsid w:val="005B456E"/>
    <w:rsid w:val="005C1F35"/>
    <w:rsid w:val="005C4ACA"/>
    <w:rsid w:val="005D1BC6"/>
    <w:rsid w:val="005D50FC"/>
    <w:rsid w:val="005D67E1"/>
    <w:rsid w:val="005F4912"/>
    <w:rsid w:val="005F7CF1"/>
    <w:rsid w:val="006005AD"/>
    <w:rsid w:val="006039C5"/>
    <w:rsid w:val="0061039D"/>
    <w:rsid w:val="006200A0"/>
    <w:rsid w:val="00630756"/>
    <w:rsid w:val="00634823"/>
    <w:rsid w:val="006432AB"/>
    <w:rsid w:val="006512E5"/>
    <w:rsid w:val="0065698D"/>
    <w:rsid w:val="006604D0"/>
    <w:rsid w:val="006A4680"/>
    <w:rsid w:val="006A4FE7"/>
    <w:rsid w:val="006B27FE"/>
    <w:rsid w:val="006B3DE9"/>
    <w:rsid w:val="006B6EDC"/>
    <w:rsid w:val="006E333F"/>
    <w:rsid w:val="00716B8C"/>
    <w:rsid w:val="0072282F"/>
    <w:rsid w:val="00733FCE"/>
    <w:rsid w:val="00735D97"/>
    <w:rsid w:val="007368F1"/>
    <w:rsid w:val="00747A2D"/>
    <w:rsid w:val="007513F3"/>
    <w:rsid w:val="00756197"/>
    <w:rsid w:val="00757D46"/>
    <w:rsid w:val="0077052F"/>
    <w:rsid w:val="00777821"/>
    <w:rsid w:val="00781677"/>
    <w:rsid w:val="0079437D"/>
    <w:rsid w:val="007A6F96"/>
    <w:rsid w:val="007B34D2"/>
    <w:rsid w:val="007B5E74"/>
    <w:rsid w:val="007B629E"/>
    <w:rsid w:val="007C4C89"/>
    <w:rsid w:val="007C7061"/>
    <w:rsid w:val="007D63E0"/>
    <w:rsid w:val="007E3147"/>
    <w:rsid w:val="007E6D70"/>
    <w:rsid w:val="007F1051"/>
    <w:rsid w:val="007F1C02"/>
    <w:rsid w:val="007F39A4"/>
    <w:rsid w:val="00800C47"/>
    <w:rsid w:val="00804434"/>
    <w:rsid w:val="0080484A"/>
    <w:rsid w:val="008266E7"/>
    <w:rsid w:val="00836F0D"/>
    <w:rsid w:val="0084311F"/>
    <w:rsid w:val="00852458"/>
    <w:rsid w:val="0086725B"/>
    <w:rsid w:val="0087277F"/>
    <w:rsid w:val="0087442B"/>
    <w:rsid w:val="00877562"/>
    <w:rsid w:val="00885C7A"/>
    <w:rsid w:val="008A0B9C"/>
    <w:rsid w:val="008B14BE"/>
    <w:rsid w:val="008B2223"/>
    <w:rsid w:val="008B2525"/>
    <w:rsid w:val="008C7130"/>
    <w:rsid w:val="008C79E2"/>
    <w:rsid w:val="008D2C2A"/>
    <w:rsid w:val="008D4DF5"/>
    <w:rsid w:val="008E0DB9"/>
    <w:rsid w:val="008E3A73"/>
    <w:rsid w:val="00913822"/>
    <w:rsid w:val="009253DC"/>
    <w:rsid w:val="00935D62"/>
    <w:rsid w:val="009363D4"/>
    <w:rsid w:val="00941A8A"/>
    <w:rsid w:val="00943E70"/>
    <w:rsid w:val="00963E7C"/>
    <w:rsid w:val="00964436"/>
    <w:rsid w:val="00966EC0"/>
    <w:rsid w:val="00975885"/>
    <w:rsid w:val="00985442"/>
    <w:rsid w:val="0098653C"/>
    <w:rsid w:val="009939AE"/>
    <w:rsid w:val="009943FB"/>
    <w:rsid w:val="00996146"/>
    <w:rsid w:val="009B28DC"/>
    <w:rsid w:val="009D17E6"/>
    <w:rsid w:val="009E0FCC"/>
    <w:rsid w:val="009F02A2"/>
    <w:rsid w:val="00A01F73"/>
    <w:rsid w:val="00A02318"/>
    <w:rsid w:val="00A02525"/>
    <w:rsid w:val="00A02C43"/>
    <w:rsid w:val="00A03265"/>
    <w:rsid w:val="00A07D0D"/>
    <w:rsid w:val="00A20537"/>
    <w:rsid w:val="00A2654E"/>
    <w:rsid w:val="00A309CA"/>
    <w:rsid w:val="00A421BD"/>
    <w:rsid w:val="00A42EC0"/>
    <w:rsid w:val="00A47EC8"/>
    <w:rsid w:val="00A533DC"/>
    <w:rsid w:val="00A54480"/>
    <w:rsid w:val="00A6095E"/>
    <w:rsid w:val="00A65C62"/>
    <w:rsid w:val="00A67381"/>
    <w:rsid w:val="00A767BD"/>
    <w:rsid w:val="00A776E1"/>
    <w:rsid w:val="00A8262A"/>
    <w:rsid w:val="00A926BD"/>
    <w:rsid w:val="00A9427A"/>
    <w:rsid w:val="00A959BB"/>
    <w:rsid w:val="00AB030B"/>
    <w:rsid w:val="00AB283C"/>
    <w:rsid w:val="00AB4652"/>
    <w:rsid w:val="00AB75D8"/>
    <w:rsid w:val="00AC1EF3"/>
    <w:rsid w:val="00AC4927"/>
    <w:rsid w:val="00AC6A3C"/>
    <w:rsid w:val="00AD2CE3"/>
    <w:rsid w:val="00AD505C"/>
    <w:rsid w:val="00AD514B"/>
    <w:rsid w:val="00AE159B"/>
    <w:rsid w:val="00AE2D4E"/>
    <w:rsid w:val="00AF0A43"/>
    <w:rsid w:val="00AF1407"/>
    <w:rsid w:val="00AF634F"/>
    <w:rsid w:val="00B0700D"/>
    <w:rsid w:val="00B106E0"/>
    <w:rsid w:val="00B13EA1"/>
    <w:rsid w:val="00B17180"/>
    <w:rsid w:val="00B24F16"/>
    <w:rsid w:val="00B42A2E"/>
    <w:rsid w:val="00B50B3F"/>
    <w:rsid w:val="00B71A99"/>
    <w:rsid w:val="00B756D2"/>
    <w:rsid w:val="00B819A4"/>
    <w:rsid w:val="00B839EA"/>
    <w:rsid w:val="00B85FD0"/>
    <w:rsid w:val="00B86B56"/>
    <w:rsid w:val="00B910CB"/>
    <w:rsid w:val="00B92B96"/>
    <w:rsid w:val="00B95C55"/>
    <w:rsid w:val="00BA2E70"/>
    <w:rsid w:val="00BA30C1"/>
    <w:rsid w:val="00BC4F5A"/>
    <w:rsid w:val="00BD3162"/>
    <w:rsid w:val="00BD573A"/>
    <w:rsid w:val="00BE1C8E"/>
    <w:rsid w:val="00BF1118"/>
    <w:rsid w:val="00C00F79"/>
    <w:rsid w:val="00C13308"/>
    <w:rsid w:val="00C20D7E"/>
    <w:rsid w:val="00C37474"/>
    <w:rsid w:val="00C42E80"/>
    <w:rsid w:val="00C5142F"/>
    <w:rsid w:val="00C54791"/>
    <w:rsid w:val="00C9052D"/>
    <w:rsid w:val="00C90BA6"/>
    <w:rsid w:val="00C91763"/>
    <w:rsid w:val="00C972FB"/>
    <w:rsid w:val="00CD1CE6"/>
    <w:rsid w:val="00CE68E6"/>
    <w:rsid w:val="00CF3AB9"/>
    <w:rsid w:val="00D0074D"/>
    <w:rsid w:val="00D1296F"/>
    <w:rsid w:val="00D17644"/>
    <w:rsid w:val="00D20F99"/>
    <w:rsid w:val="00D35383"/>
    <w:rsid w:val="00D41144"/>
    <w:rsid w:val="00D63E36"/>
    <w:rsid w:val="00D9009E"/>
    <w:rsid w:val="00D92184"/>
    <w:rsid w:val="00D96263"/>
    <w:rsid w:val="00DA58F8"/>
    <w:rsid w:val="00DB1C46"/>
    <w:rsid w:val="00DD4811"/>
    <w:rsid w:val="00DE2230"/>
    <w:rsid w:val="00DF24C7"/>
    <w:rsid w:val="00DF26B4"/>
    <w:rsid w:val="00DF641B"/>
    <w:rsid w:val="00DF7D07"/>
    <w:rsid w:val="00E04A64"/>
    <w:rsid w:val="00E05260"/>
    <w:rsid w:val="00E13126"/>
    <w:rsid w:val="00E275A0"/>
    <w:rsid w:val="00E32E8D"/>
    <w:rsid w:val="00E3330F"/>
    <w:rsid w:val="00E37095"/>
    <w:rsid w:val="00E42A2C"/>
    <w:rsid w:val="00E463A2"/>
    <w:rsid w:val="00E517EF"/>
    <w:rsid w:val="00E5783C"/>
    <w:rsid w:val="00E6056E"/>
    <w:rsid w:val="00E666C9"/>
    <w:rsid w:val="00E678C2"/>
    <w:rsid w:val="00E95F8D"/>
    <w:rsid w:val="00EA14B1"/>
    <w:rsid w:val="00EA4ECA"/>
    <w:rsid w:val="00EB102D"/>
    <w:rsid w:val="00EB3E30"/>
    <w:rsid w:val="00EB4571"/>
    <w:rsid w:val="00EC4944"/>
    <w:rsid w:val="00ED19A4"/>
    <w:rsid w:val="00EE45B2"/>
    <w:rsid w:val="00EE79C7"/>
    <w:rsid w:val="00EE7AA3"/>
    <w:rsid w:val="00F12894"/>
    <w:rsid w:val="00F26101"/>
    <w:rsid w:val="00F306E9"/>
    <w:rsid w:val="00F30C4B"/>
    <w:rsid w:val="00F30DF1"/>
    <w:rsid w:val="00F36D5B"/>
    <w:rsid w:val="00F528B0"/>
    <w:rsid w:val="00F6032D"/>
    <w:rsid w:val="00F7200B"/>
    <w:rsid w:val="00F74068"/>
    <w:rsid w:val="00F740B4"/>
    <w:rsid w:val="00F905CD"/>
    <w:rsid w:val="00F90BC1"/>
    <w:rsid w:val="00FA16B1"/>
    <w:rsid w:val="00FA4DD1"/>
    <w:rsid w:val="00FA54C6"/>
    <w:rsid w:val="00FA76EF"/>
    <w:rsid w:val="00FB2D22"/>
    <w:rsid w:val="00FB4C1B"/>
    <w:rsid w:val="00FB7FF5"/>
    <w:rsid w:val="00FC08BE"/>
    <w:rsid w:val="00FD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4D18D"/>
  <w15:docId w15:val="{D466E11C-DA6D-4DEF-8274-0518D12A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06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8B22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84311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4311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84311F"/>
    <w:rPr>
      <w:sz w:val="22"/>
      <w:szCs w:val="22"/>
      <w:lang w:eastAsia="en-US"/>
    </w:rPr>
  </w:style>
  <w:style w:type="character" w:styleId="Hyperlink">
    <w:name w:val="Hyperlink"/>
    <w:unhideWhenUsed/>
    <w:rsid w:val="004C2126"/>
    <w:rPr>
      <w:color w:val="0000FF"/>
      <w:u w:val="single"/>
    </w:rPr>
  </w:style>
  <w:style w:type="paragraph" w:styleId="SemEspaamento">
    <w:name w:val="No Spacing"/>
    <w:qFormat/>
    <w:rsid w:val="006A4FE7"/>
    <w:rPr>
      <w:sz w:val="22"/>
      <w:szCs w:val="22"/>
      <w:lang w:eastAsia="en-US"/>
    </w:rPr>
  </w:style>
  <w:style w:type="character" w:customStyle="1" w:styleId="Ttulo1Char">
    <w:name w:val="Título 1 Char"/>
    <w:link w:val="Ttulo1"/>
    <w:uiPriority w:val="9"/>
    <w:rsid w:val="008B222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rsid w:val="008B2223"/>
  </w:style>
  <w:style w:type="character" w:customStyle="1" w:styleId="badge">
    <w:name w:val="badge"/>
    <w:rsid w:val="008B2223"/>
  </w:style>
  <w:style w:type="paragraph" w:styleId="NormalWeb">
    <w:name w:val="Normal (Web)"/>
    <w:basedOn w:val="Normal"/>
    <w:uiPriority w:val="99"/>
    <w:semiHidden/>
    <w:unhideWhenUsed/>
    <w:rsid w:val="001F1BDD"/>
    <w:pPr>
      <w:spacing w:before="100" w:beforeAutospacing="1" w:after="100" w:afterAutospacing="1"/>
    </w:pPr>
  </w:style>
  <w:style w:type="character" w:customStyle="1" w:styleId="cite">
    <w:name w:val="cite"/>
    <w:rsid w:val="001F1BDD"/>
  </w:style>
  <w:style w:type="table" w:styleId="Tabelacomgrade">
    <w:name w:val="Table Grid"/>
    <w:basedOn w:val="Tabelanormal"/>
    <w:uiPriority w:val="59"/>
    <w:rsid w:val="002B0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740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64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446"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42A2C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B819A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4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9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3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ao@apiun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e\Desktop\Of&#237;cio%20Timbrad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18E21-9F15-478E-816A-EE5A34876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Timbrado</Template>
  <TotalTime>596</TotalTime>
  <Pages>1</Pages>
  <Words>210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Links>
    <vt:vector size="24" baseType="variant">
      <vt:variant>
        <vt:i4>6029402</vt:i4>
      </vt:variant>
      <vt:variant>
        <vt:i4>6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3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6029402</vt:i4>
      </vt:variant>
      <vt:variant>
        <vt:i4>0</vt:i4>
      </vt:variant>
      <vt:variant>
        <vt:i4>0</vt:i4>
      </vt:variant>
      <vt:variant>
        <vt:i4>5</vt:i4>
      </vt:variant>
      <vt:variant>
        <vt:lpwstr>http://www.apiuna.sc.gov.br/</vt:lpwstr>
      </vt:variant>
      <vt:variant>
        <vt:lpwstr/>
      </vt:variant>
      <vt:variant>
        <vt:i4>5570658</vt:i4>
      </vt:variant>
      <vt:variant>
        <vt:i4>0</vt:i4>
      </vt:variant>
      <vt:variant>
        <vt:i4>0</vt:i4>
      </vt:variant>
      <vt:variant>
        <vt:i4>5</vt:i4>
      </vt:variant>
      <vt:variant>
        <vt:lpwstr>mailto:administracao@apiuna.sc.gov.br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Usuario</cp:lastModifiedBy>
  <cp:revision>157</cp:revision>
  <cp:lastPrinted>2022-01-26T12:39:00Z</cp:lastPrinted>
  <dcterms:created xsi:type="dcterms:W3CDTF">2019-04-09T13:02:00Z</dcterms:created>
  <dcterms:modified xsi:type="dcterms:W3CDTF">2026-06-29T13:51:00Z</dcterms:modified>
</cp:coreProperties>
</file>