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068" w:rsidRDefault="00F74068" w:rsidP="00F74068">
      <w:pPr>
        <w:jc w:val="center"/>
        <w:rPr>
          <w:rFonts w:ascii="Courier New" w:hAnsi="Courier New" w:cs="Courier New"/>
          <w:b/>
          <w:sz w:val="22"/>
          <w:szCs w:val="22"/>
        </w:rPr>
      </w:pPr>
    </w:p>
    <w:p w:rsidR="007F1C02" w:rsidRPr="00FB67B7" w:rsidRDefault="007F1C02" w:rsidP="007F1C02">
      <w:pPr>
        <w:jc w:val="center"/>
        <w:rPr>
          <w:rFonts w:ascii="Courier New" w:hAnsi="Courier New" w:cs="Courier New"/>
          <w:b/>
        </w:rPr>
      </w:pPr>
      <w:r w:rsidRPr="00FB67B7">
        <w:rPr>
          <w:rFonts w:ascii="Courier New" w:hAnsi="Courier New" w:cs="Courier New"/>
          <w:b/>
        </w:rPr>
        <w:t>Anexo I</w:t>
      </w:r>
      <w:r>
        <w:rPr>
          <w:rFonts w:ascii="Courier New" w:hAnsi="Courier New" w:cs="Courier New"/>
          <w:b/>
        </w:rPr>
        <w:t>I</w:t>
      </w:r>
    </w:p>
    <w:p w:rsidR="007F1C02" w:rsidRDefault="007F1C02" w:rsidP="007F1C02">
      <w:pPr>
        <w:jc w:val="center"/>
        <w:rPr>
          <w:rFonts w:ascii="Courier New" w:hAnsi="Courier New" w:cs="Courier New"/>
          <w:b/>
        </w:rPr>
      </w:pPr>
    </w:p>
    <w:tbl>
      <w:tblPr>
        <w:tblpPr w:leftFromText="141" w:rightFromText="141" w:vertAnchor="text" w:horzAnchor="margin" w:tblpX="-455" w:tblpY="-26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17"/>
        <w:gridCol w:w="2206"/>
        <w:gridCol w:w="102"/>
        <w:gridCol w:w="2551"/>
        <w:gridCol w:w="1955"/>
      </w:tblGrid>
      <w:tr w:rsidR="007F1C02" w:rsidTr="00D70AC3">
        <w:tc>
          <w:tcPr>
            <w:tcW w:w="10031" w:type="dxa"/>
            <w:gridSpan w:val="5"/>
          </w:tcPr>
          <w:p w:rsidR="007F1C02" w:rsidRDefault="007F1C02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F1C02" w:rsidRPr="005E6FFA" w:rsidRDefault="007F1C02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>ESTADO DE SANTA CATARINA</w:t>
            </w:r>
          </w:p>
          <w:p w:rsidR="007F1C02" w:rsidRPr="005E6FFA" w:rsidRDefault="007F1C02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 xml:space="preserve">MUNICÍPIO DE </w:t>
            </w:r>
            <w:r>
              <w:rPr>
                <w:rFonts w:ascii="Arial" w:hAnsi="Arial" w:cs="Arial"/>
                <w:b/>
                <w:sz w:val="20"/>
                <w:szCs w:val="20"/>
              </w:rPr>
              <w:t>APIÚNA</w:t>
            </w:r>
          </w:p>
          <w:p w:rsidR="007F1C02" w:rsidRDefault="007F1C02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INSCRIÇÃO PARA CADASTRO SIMPLIFICADO – </w:t>
            </w:r>
            <w:r w:rsidRPr="007F1C02">
              <w:rPr>
                <w:rFonts w:ascii="Arial" w:hAnsi="Arial" w:cs="Arial"/>
                <w:b/>
                <w:sz w:val="20"/>
                <w:szCs w:val="20"/>
                <w:highlight w:val="cyan"/>
              </w:rPr>
              <w:t>AUXILIAR DE SERVIÇOS GERAIS</w:t>
            </w:r>
          </w:p>
          <w:p w:rsidR="007F1C02" w:rsidRDefault="007F1C02" w:rsidP="00D70AC3">
            <w:pPr>
              <w:pStyle w:val="SemEspaamento"/>
              <w:autoSpaceDE w:val="0"/>
              <w:autoSpaceDN w:val="0"/>
              <w:jc w:val="both"/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 xml:space="preserve">EDITAL Nº </w:t>
            </w:r>
            <w:r w:rsidR="00216199">
              <w:rPr>
                <w:rFonts w:ascii="Arial" w:hAnsi="Arial" w:cs="Arial"/>
                <w:b/>
                <w:sz w:val="20"/>
                <w:szCs w:val="20"/>
              </w:rPr>
              <w:t>008</w:t>
            </w:r>
            <w:bookmarkStart w:id="0" w:name="_GoBack"/>
            <w:bookmarkEnd w:id="0"/>
            <w:r>
              <w:rPr>
                <w:rFonts w:ascii="Arial" w:hAnsi="Arial" w:cs="Arial"/>
                <w:b/>
                <w:sz w:val="20"/>
                <w:szCs w:val="20"/>
              </w:rPr>
              <w:t>/2026</w:t>
            </w:r>
          </w:p>
        </w:tc>
      </w:tr>
      <w:tr w:rsidR="007F1C02" w:rsidRPr="005E6FFA" w:rsidTr="00D70AC3">
        <w:tc>
          <w:tcPr>
            <w:tcW w:w="8076" w:type="dxa"/>
            <w:gridSpan w:val="4"/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NOME DO (A) CANDIDATO (A)</w:t>
            </w: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5" w:type="dxa"/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Nº DA INSCRIÇÃO</w:t>
            </w:r>
          </w:p>
        </w:tc>
      </w:tr>
      <w:tr w:rsidR="007F1C02" w:rsidRPr="005E6FFA" w:rsidTr="00D70AC3">
        <w:tc>
          <w:tcPr>
            <w:tcW w:w="3217" w:type="dxa"/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IDENTIDADE</w:t>
            </w:r>
          </w:p>
        </w:tc>
        <w:tc>
          <w:tcPr>
            <w:tcW w:w="2308" w:type="dxa"/>
            <w:gridSpan w:val="2"/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CPF</w:t>
            </w:r>
          </w:p>
        </w:tc>
        <w:tc>
          <w:tcPr>
            <w:tcW w:w="2551" w:type="dxa"/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TÍTULO DE ELEITOR</w:t>
            </w:r>
          </w:p>
        </w:tc>
        <w:tc>
          <w:tcPr>
            <w:tcW w:w="1955" w:type="dxa"/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DATA DE NASCIMENTO</w:t>
            </w: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1C02" w:rsidRPr="005E6FFA" w:rsidTr="00D70AC3">
        <w:tc>
          <w:tcPr>
            <w:tcW w:w="8076" w:type="dxa"/>
            <w:gridSpan w:val="4"/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ENDEREÇO</w:t>
            </w:r>
          </w:p>
        </w:tc>
        <w:tc>
          <w:tcPr>
            <w:tcW w:w="1955" w:type="dxa"/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TELEFONE</w:t>
            </w: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1C02" w:rsidRPr="005E6FFA" w:rsidTr="00D70AC3">
        <w:tc>
          <w:tcPr>
            <w:tcW w:w="10031" w:type="dxa"/>
            <w:gridSpan w:val="5"/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</w:t>
            </w:r>
          </w:p>
        </w:tc>
      </w:tr>
      <w:tr w:rsidR="007F1C02" w:rsidRPr="005E6FFA" w:rsidTr="00D70AC3">
        <w:tc>
          <w:tcPr>
            <w:tcW w:w="5423" w:type="dxa"/>
            <w:gridSpan w:val="2"/>
            <w:tcBorders>
              <w:bottom w:val="single" w:sz="4" w:space="0" w:color="auto"/>
            </w:tcBorders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APIÚNA (SC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),</w:t>
            </w:r>
            <w:r w:rsidRPr="005E6FFA">
              <w:rPr>
                <w:rFonts w:ascii="Arial" w:hAnsi="Arial" w:cs="Arial"/>
                <w:sz w:val="18"/>
                <w:szCs w:val="18"/>
              </w:rPr>
              <w:t>_</w:t>
            </w:r>
            <w:proofErr w:type="gramEnd"/>
            <w:r w:rsidRPr="005E6FFA">
              <w:rPr>
                <w:rFonts w:ascii="Arial" w:hAnsi="Arial" w:cs="Arial"/>
                <w:sz w:val="18"/>
                <w:szCs w:val="18"/>
              </w:rPr>
              <w:t xml:space="preserve">____ DE </w:t>
            </w:r>
            <w:r>
              <w:rPr>
                <w:rFonts w:ascii="Arial" w:hAnsi="Arial" w:cs="Arial"/>
                <w:sz w:val="18"/>
                <w:szCs w:val="18"/>
              </w:rPr>
              <w:t>________________DE 2026.</w:t>
            </w: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______________________________________</w:t>
            </w:r>
          </w:p>
          <w:p w:rsidR="007F1C02" w:rsidRPr="005E6FFA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ASSINATURA DO RESPONÁVEL PELO RECEBIMENTO DA INSCRIÇÃO</w:t>
            </w:r>
          </w:p>
        </w:tc>
        <w:tc>
          <w:tcPr>
            <w:tcW w:w="4608" w:type="dxa"/>
            <w:gridSpan w:val="3"/>
          </w:tcPr>
          <w:p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Declaro que aceito todas as normas especificadas n</w:t>
            </w:r>
            <w:r>
              <w:rPr>
                <w:rFonts w:ascii="Arial" w:hAnsi="Arial" w:cs="Arial"/>
                <w:sz w:val="18"/>
                <w:szCs w:val="18"/>
              </w:rPr>
              <w:t>o Edital de abertura deste Cadastro Simplificado</w:t>
            </w:r>
            <w:r w:rsidRPr="005E6FFA">
              <w:rPr>
                <w:rFonts w:ascii="Arial" w:hAnsi="Arial" w:cs="Arial"/>
                <w:sz w:val="18"/>
                <w:szCs w:val="18"/>
              </w:rPr>
              <w:t>, sou responsável pelo preenchimento da Ficha de Inscrição, pelas informações aqui prest</w:t>
            </w:r>
            <w:r>
              <w:rPr>
                <w:rFonts w:ascii="Arial" w:hAnsi="Arial" w:cs="Arial"/>
                <w:sz w:val="18"/>
                <w:szCs w:val="18"/>
              </w:rPr>
              <w:t xml:space="preserve">adas e pela conferência da </w:t>
            </w:r>
            <w:r w:rsidRPr="005E6FFA">
              <w:rPr>
                <w:rFonts w:ascii="Arial" w:hAnsi="Arial" w:cs="Arial"/>
                <w:sz w:val="18"/>
                <w:szCs w:val="18"/>
              </w:rPr>
              <w:t>documentação anexa, perante a presença do Responsável pelo recebimento.</w:t>
            </w: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</w:t>
            </w:r>
          </w:p>
          <w:p w:rsidR="007F1C02" w:rsidRPr="005E6FFA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 xml:space="preserve">ASSINATURA </w:t>
            </w:r>
            <w:proofErr w:type="gramStart"/>
            <w:r w:rsidRPr="005E6FFA">
              <w:rPr>
                <w:rFonts w:ascii="Arial" w:hAnsi="Arial" w:cs="Arial"/>
                <w:sz w:val="18"/>
                <w:szCs w:val="18"/>
              </w:rPr>
              <w:t>DO(</w:t>
            </w:r>
            <w:proofErr w:type="gramEnd"/>
            <w:r w:rsidRPr="005E6FFA">
              <w:rPr>
                <w:rFonts w:ascii="Arial" w:hAnsi="Arial" w:cs="Arial"/>
                <w:sz w:val="18"/>
                <w:szCs w:val="18"/>
              </w:rPr>
              <w:t>A) CANDIDATO(A)</w:t>
            </w: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1C02" w:rsidRPr="005E6FFA" w:rsidTr="00D70AC3">
        <w:trPr>
          <w:trHeight w:val="366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:rsidR="007F1C02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F1C02" w:rsidRPr="00BA3A1A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3A1A">
              <w:rPr>
                <w:rFonts w:ascii="Arial" w:hAnsi="Arial" w:cs="Arial"/>
                <w:b/>
                <w:sz w:val="20"/>
                <w:szCs w:val="20"/>
              </w:rPr>
              <w:t xml:space="preserve">Títulos </w:t>
            </w:r>
          </w:p>
        </w:tc>
        <w:tc>
          <w:tcPr>
            <w:tcW w:w="460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7F1C02" w:rsidRDefault="007F1C02" w:rsidP="00D70A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F1C02" w:rsidRPr="004E6A62" w:rsidRDefault="007F1C02" w:rsidP="00D70A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6A62">
              <w:rPr>
                <w:rFonts w:ascii="Arial" w:hAnsi="Arial" w:cs="Arial"/>
                <w:b/>
                <w:sz w:val="18"/>
                <w:szCs w:val="18"/>
              </w:rPr>
              <w:t xml:space="preserve">PONTUAÇÃO </w:t>
            </w:r>
          </w:p>
          <w:p w:rsidR="007F1C02" w:rsidRPr="004E6A62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F1C02" w:rsidRPr="005E6FFA" w:rsidTr="00D70AC3">
        <w:trPr>
          <w:trHeight w:val="671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:rsidR="007F1C02" w:rsidRPr="005A1055" w:rsidRDefault="007F1C02" w:rsidP="00D70AC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1C02" w:rsidRPr="005E6FFA" w:rsidTr="00D70AC3">
        <w:trPr>
          <w:trHeight w:val="671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:rsidR="007F1C02" w:rsidRDefault="007F1C02" w:rsidP="00D70AC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1C02" w:rsidRPr="005E6FFA" w:rsidTr="00D70AC3">
        <w:trPr>
          <w:trHeight w:val="690"/>
        </w:trPr>
        <w:tc>
          <w:tcPr>
            <w:tcW w:w="542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7F1C02" w:rsidRDefault="007F1C02" w:rsidP="00D70AC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7F1C02" w:rsidRPr="00DD6782" w:rsidRDefault="007F1C02" w:rsidP="00D70AC3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D6782">
              <w:rPr>
                <w:rFonts w:ascii="Courier New" w:hAnsi="Courier New" w:cs="Courier New"/>
                <w:b/>
                <w:sz w:val="20"/>
                <w:szCs w:val="20"/>
              </w:rPr>
              <w:t>TOTAL DE PONTOS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7F1C02" w:rsidRDefault="007F1C02" w:rsidP="00D70AC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7F1C02" w:rsidRPr="00177EE2" w:rsidRDefault="007F1C02" w:rsidP="007F1C0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</w:rPr>
      </w:pPr>
      <w:r w:rsidRPr="0090343D">
        <w:rPr>
          <w:rFonts w:ascii="Courier New" w:eastAsia="Arial" w:hAnsi="Courier New" w:cs="Courier New"/>
          <w:b/>
        </w:rPr>
        <w:t xml:space="preserve">Obs.: </w:t>
      </w:r>
      <w:r w:rsidRPr="00DF4F11">
        <w:rPr>
          <w:rFonts w:ascii="Courier New" w:eastAsia="Arial" w:hAnsi="Courier New" w:cs="Courier New"/>
          <w:b/>
          <w:highlight w:val="yellow"/>
        </w:rPr>
        <w:t>Devem ser enviadas cópias de todos os documentos solicitados no momento da inscrição.</w:t>
      </w:r>
    </w:p>
    <w:p w:rsidR="00430E02" w:rsidRDefault="00430E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sectPr w:rsidR="007F1C02" w:rsidSect="00E275A0">
      <w:headerReference w:type="default" r:id="rId8"/>
      <w:footerReference w:type="default" r:id="rId9"/>
      <w:pgSz w:w="11906" w:h="16838"/>
      <w:pgMar w:top="1418" w:right="1133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66A8" w:rsidRDefault="002D66A8" w:rsidP="0084311F">
      <w:r>
        <w:separator/>
      </w:r>
    </w:p>
  </w:endnote>
  <w:endnote w:type="continuationSeparator" w:id="0">
    <w:p w:rsidR="002D66A8" w:rsidRDefault="002D66A8" w:rsidP="0084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r w:rsidRPr="00293007">
      <w:rPr>
        <w:b/>
        <w:sz w:val="20"/>
        <w:szCs w:val="20"/>
      </w:rPr>
      <w:t>Rua Quintino Bocaiúva, 204 – Centro – 89135-000 – Apiúna – SC. – CNPJ: 79.373.767/0001-16</w:t>
    </w:r>
  </w:p>
  <w:p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proofErr w:type="gramStart"/>
    <w:r w:rsidRPr="00293007">
      <w:rPr>
        <w:b/>
        <w:sz w:val="20"/>
        <w:szCs w:val="20"/>
      </w:rPr>
      <w:t>e-mail</w:t>
    </w:r>
    <w:proofErr w:type="gramEnd"/>
    <w:r w:rsidRPr="00293007">
      <w:rPr>
        <w:b/>
        <w:sz w:val="20"/>
        <w:szCs w:val="20"/>
      </w:rPr>
      <w:t xml:space="preserve">: </w:t>
    </w:r>
    <w:hyperlink r:id="rId1" w:history="1">
      <w:r w:rsidR="00D17644" w:rsidRPr="00293007">
        <w:rPr>
          <w:rStyle w:val="Hyperlink"/>
          <w:b/>
          <w:color w:val="auto"/>
          <w:sz w:val="20"/>
          <w:szCs w:val="20"/>
        </w:rPr>
        <w:t>administracao@apiuna.sc.gov.br</w:t>
      </w:r>
    </w:hyperlink>
    <w:r w:rsidRPr="00293007">
      <w:rPr>
        <w:b/>
        <w:sz w:val="20"/>
        <w:szCs w:val="20"/>
      </w:rPr>
      <w:t xml:space="preserve"> – Fone (47) 3353-2000 – Fax (47) 3353-2001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66A8" w:rsidRDefault="002D66A8" w:rsidP="0084311F">
      <w:r>
        <w:separator/>
      </w:r>
    </w:p>
  </w:footnote>
  <w:footnote w:type="continuationSeparator" w:id="0">
    <w:p w:rsidR="002D66A8" w:rsidRDefault="002D66A8" w:rsidP="00843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4680" w:rsidRPr="00293007" w:rsidRDefault="00F74068" w:rsidP="006A4680">
    <w:pPr>
      <w:pStyle w:val="Cabealho"/>
      <w:contextualSpacing/>
      <w:jc w:val="center"/>
      <w:rPr>
        <w:sz w:val="44"/>
        <w:szCs w:val="44"/>
      </w:rPr>
    </w:pPr>
    <w:r w:rsidRPr="00293007">
      <w:rPr>
        <w:noProof/>
        <w:sz w:val="44"/>
        <w:szCs w:val="44"/>
      </w:rPr>
      <w:drawing>
        <wp:inline distT="0" distB="0" distL="0" distR="0" wp14:anchorId="62F305B6" wp14:editId="202F148D">
          <wp:extent cx="552450" cy="571500"/>
          <wp:effectExtent l="0" t="0" r="0" b="0"/>
          <wp:docPr id="1" name="Imagem 1" descr="C:\Users\Usuario\Documents\Brasão Apiu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Usuario\Documents\Brasão Apiun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A4680" w:rsidRPr="00293007">
      <w:rPr>
        <w:sz w:val="44"/>
        <w:szCs w:val="44"/>
      </w:rPr>
      <w:t xml:space="preserve">    </w:t>
    </w:r>
    <w:r w:rsidR="006A4680" w:rsidRPr="00293007">
      <w:rPr>
        <w:b/>
        <w:sz w:val="36"/>
        <w:szCs w:val="36"/>
      </w:rPr>
      <w:t>PREFEITURA MUNICIPAL DE APIÚNA</w:t>
    </w:r>
    <w:r w:rsidR="006A4680" w:rsidRPr="00293007">
      <w:rPr>
        <w:sz w:val="44"/>
        <w:szCs w:val="44"/>
      </w:rPr>
      <w:t xml:space="preserve"> </w:t>
    </w:r>
  </w:p>
  <w:p w:rsidR="0084311F" w:rsidRPr="00293007" w:rsidRDefault="006A4680" w:rsidP="006A4680">
    <w:pPr>
      <w:pStyle w:val="Cabealho"/>
      <w:contextualSpacing/>
      <w:jc w:val="center"/>
      <w:rPr>
        <w:sz w:val="28"/>
        <w:szCs w:val="28"/>
      </w:rPr>
    </w:pPr>
    <w:r w:rsidRPr="00293007">
      <w:rPr>
        <w:sz w:val="28"/>
        <w:szCs w:val="28"/>
      </w:rPr>
      <w:t>Estado de Santa Catarina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F7315"/>
    <w:multiLevelType w:val="hybridMultilevel"/>
    <w:tmpl w:val="75DA8D2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33BC5"/>
    <w:multiLevelType w:val="hybridMultilevel"/>
    <w:tmpl w:val="BF1E8F1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7365F"/>
    <w:multiLevelType w:val="multilevel"/>
    <w:tmpl w:val="22685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3" w15:restartNumberingAfterBreak="0">
    <w:nsid w:val="139457BF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FF21E3"/>
    <w:multiLevelType w:val="hybridMultilevel"/>
    <w:tmpl w:val="8206C58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C0DBD"/>
    <w:multiLevelType w:val="hybridMultilevel"/>
    <w:tmpl w:val="9AD20E88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AE47A24"/>
    <w:multiLevelType w:val="multilevel"/>
    <w:tmpl w:val="0428C7B8"/>
    <w:lvl w:ilvl="0">
      <w:start w:val="1"/>
      <w:numFmt w:val="decimal"/>
      <w:lvlText w:val="%1."/>
      <w:lvlJc w:val="left"/>
      <w:pPr>
        <w:ind w:left="575" w:hanging="361"/>
        <w:jc w:val="left"/>
      </w:pPr>
      <w:rPr>
        <w:rFonts w:ascii="Courier New" w:eastAsia="Courier New" w:hAnsi="Courier New" w:cs="Courier New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>
      <w:start w:val="1"/>
      <w:numFmt w:val="bullet"/>
      <w:lvlText w:val=""/>
      <w:lvlJc w:val="left"/>
      <w:pPr>
        <w:ind w:left="214" w:hanging="556"/>
        <w:jc w:val="left"/>
      </w:pPr>
      <w:rPr>
        <w:rFonts w:ascii="Symbol" w:hAnsi="Symbol" w:hint="default"/>
        <w:spacing w:val="0"/>
        <w:w w:val="100"/>
        <w:sz w:val="22"/>
        <w:szCs w:val="22"/>
        <w:lang w:val="pt-PT" w:eastAsia="pt-PT" w:bidi="pt-PT"/>
      </w:rPr>
    </w:lvl>
    <w:lvl w:ilvl="2">
      <w:start w:val="1"/>
      <w:numFmt w:val="upperRoman"/>
      <w:lvlText w:val="%3)"/>
      <w:lvlJc w:val="left"/>
      <w:pPr>
        <w:ind w:left="840" w:hanging="266"/>
        <w:jc w:val="right"/>
      </w:pPr>
      <w:rPr>
        <w:rFonts w:ascii="Courier New" w:eastAsia="Courier New" w:hAnsi="Courier New" w:cs="Courier New" w:hint="default"/>
        <w:b/>
        <w:bCs/>
        <w:spacing w:val="-1"/>
        <w:w w:val="100"/>
        <w:sz w:val="20"/>
        <w:szCs w:val="20"/>
        <w:lang w:val="pt-PT" w:eastAsia="pt-PT" w:bidi="pt-PT"/>
      </w:rPr>
    </w:lvl>
    <w:lvl w:ilvl="3">
      <w:numFmt w:val="bullet"/>
      <w:lvlText w:val="•"/>
      <w:lvlJc w:val="left"/>
      <w:pPr>
        <w:ind w:left="1985" w:hanging="26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130" w:hanging="26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275" w:hanging="26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420" w:hanging="26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565" w:hanging="26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10" w:hanging="266"/>
      </w:pPr>
      <w:rPr>
        <w:rFonts w:hint="default"/>
        <w:lang w:val="pt-PT" w:eastAsia="pt-PT" w:bidi="pt-PT"/>
      </w:rPr>
    </w:lvl>
  </w:abstractNum>
  <w:abstractNum w:abstractNumId="7" w15:restartNumberingAfterBreak="0">
    <w:nsid w:val="63F5015F"/>
    <w:multiLevelType w:val="hybridMultilevel"/>
    <w:tmpl w:val="8E3AACBA"/>
    <w:lvl w:ilvl="0" w:tplc="F97A6BE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265397"/>
    <w:multiLevelType w:val="hybridMultilevel"/>
    <w:tmpl w:val="4FFA9818"/>
    <w:lvl w:ilvl="0" w:tplc="AA2A95C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068"/>
    <w:rsid w:val="00004F5F"/>
    <w:rsid w:val="00012EE8"/>
    <w:rsid w:val="0001772E"/>
    <w:rsid w:val="00020256"/>
    <w:rsid w:val="00032A5D"/>
    <w:rsid w:val="00041A6C"/>
    <w:rsid w:val="0004357D"/>
    <w:rsid w:val="00057A1C"/>
    <w:rsid w:val="00064C94"/>
    <w:rsid w:val="0007429F"/>
    <w:rsid w:val="0009622F"/>
    <w:rsid w:val="000A0473"/>
    <w:rsid w:val="000A4FCD"/>
    <w:rsid w:val="000B57C0"/>
    <w:rsid w:val="000C271A"/>
    <w:rsid w:val="000E434C"/>
    <w:rsid w:val="000F5BEE"/>
    <w:rsid w:val="0010086A"/>
    <w:rsid w:val="001206E9"/>
    <w:rsid w:val="00132FA9"/>
    <w:rsid w:val="00153D11"/>
    <w:rsid w:val="001747DD"/>
    <w:rsid w:val="00177B8D"/>
    <w:rsid w:val="00177EE2"/>
    <w:rsid w:val="001820F4"/>
    <w:rsid w:val="00190911"/>
    <w:rsid w:val="00190ABD"/>
    <w:rsid w:val="001A0FA9"/>
    <w:rsid w:val="001A4912"/>
    <w:rsid w:val="001B3626"/>
    <w:rsid w:val="001B4377"/>
    <w:rsid w:val="001C4813"/>
    <w:rsid w:val="001D2865"/>
    <w:rsid w:val="001D3A87"/>
    <w:rsid w:val="001E19E6"/>
    <w:rsid w:val="001E3EE7"/>
    <w:rsid w:val="001F0050"/>
    <w:rsid w:val="001F1BDD"/>
    <w:rsid w:val="001F361E"/>
    <w:rsid w:val="001F7DF0"/>
    <w:rsid w:val="00205B46"/>
    <w:rsid w:val="00206D58"/>
    <w:rsid w:val="00213920"/>
    <w:rsid w:val="00216199"/>
    <w:rsid w:val="00216370"/>
    <w:rsid w:val="00222A59"/>
    <w:rsid w:val="00246B0C"/>
    <w:rsid w:val="00251484"/>
    <w:rsid w:val="00251CB2"/>
    <w:rsid w:val="002534E8"/>
    <w:rsid w:val="00261C82"/>
    <w:rsid w:val="00290A79"/>
    <w:rsid w:val="00293007"/>
    <w:rsid w:val="002A5B41"/>
    <w:rsid w:val="002B00A9"/>
    <w:rsid w:val="002D3830"/>
    <w:rsid w:val="002D4626"/>
    <w:rsid w:val="002D66A8"/>
    <w:rsid w:val="002E162B"/>
    <w:rsid w:val="0030174F"/>
    <w:rsid w:val="003168EF"/>
    <w:rsid w:val="003206BB"/>
    <w:rsid w:val="00342864"/>
    <w:rsid w:val="003441FF"/>
    <w:rsid w:val="00360F3B"/>
    <w:rsid w:val="00362888"/>
    <w:rsid w:val="00363F63"/>
    <w:rsid w:val="00366446"/>
    <w:rsid w:val="00392CAE"/>
    <w:rsid w:val="00397D88"/>
    <w:rsid w:val="003A0372"/>
    <w:rsid w:val="003A1961"/>
    <w:rsid w:val="003A6136"/>
    <w:rsid w:val="003B0E3F"/>
    <w:rsid w:val="003B120E"/>
    <w:rsid w:val="003D1F5A"/>
    <w:rsid w:val="003E2B9E"/>
    <w:rsid w:val="003F2AD7"/>
    <w:rsid w:val="0040379B"/>
    <w:rsid w:val="00417D83"/>
    <w:rsid w:val="00430E02"/>
    <w:rsid w:val="00433E77"/>
    <w:rsid w:val="00434DB4"/>
    <w:rsid w:val="0044313E"/>
    <w:rsid w:val="004433A5"/>
    <w:rsid w:val="00466A29"/>
    <w:rsid w:val="00486345"/>
    <w:rsid w:val="004973C5"/>
    <w:rsid w:val="004A093D"/>
    <w:rsid w:val="004B6B1F"/>
    <w:rsid w:val="004C0694"/>
    <w:rsid w:val="004C2126"/>
    <w:rsid w:val="004C5C21"/>
    <w:rsid w:val="004D04FE"/>
    <w:rsid w:val="004F79D3"/>
    <w:rsid w:val="005273CF"/>
    <w:rsid w:val="00530709"/>
    <w:rsid w:val="00545903"/>
    <w:rsid w:val="0054642A"/>
    <w:rsid w:val="00591432"/>
    <w:rsid w:val="005A32F3"/>
    <w:rsid w:val="005C1F35"/>
    <w:rsid w:val="005C4ACA"/>
    <w:rsid w:val="005D1BC6"/>
    <w:rsid w:val="005D50FC"/>
    <w:rsid w:val="005D67E1"/>
    <w:rsid w:val="005F4912"/>
    <w:rsid w:val="005F7CF1"/>
    <w:rsid w:val="006005AD"/>
    <w:rsid w:val="006039C5"/>
    <w:rsid w:val="0061039D"/>
    <w:rsid w:val="006200A0"/>
    <w:rsid w:val="00630756"/>
    <w:rsid w:val="00634823"/>
    <w:rsid w:val="006432AB"/>
    <w:rsid w:val="006512E5"/>
    <w:rsid w:val="0065698D"/>
    <w:rsid w:val="006604D0"/>
    <w:rsid w:val="006A4680"/>
    <w:rsid w:val="006A4FE7"/>
    <w:rsid w:val="006B27FE"/>
    <w:rsid w:val="006B3DE9"/>
    <w:rsid w:val="006B6EDC"/>
    <w:rsid w:val="00716B8C"/>
    <w:rsid w:val="0072282F"/>
    <w:rsid w:val="00733FCE"/>
    <w:rsid w:val="00735D97"/>
    <w:rsid w:val="007368F1"/>
    <w:rsid w:val="00747A2D"/>
    <w:rsid w:val="007513F3"/>
    <w:rsid w:val="00756197"/>
    <w:rsid w:val="00757D46"/>
    <w:rsid w:val="0077052F"/>
    <w:rsid w:val="00777821"/>
    <w:rsid w:val="00781677"/>
    <w:rsid w:val="0079437D"/>
    <w:rsid w:val="007A6F96"/>
    <w:rsid w:val="007B34D2"/>
    <w:rsid w:val="007B629E"/>
    <w:rsid w:val="007C4C89"/>
    <w:rsid w:val="007C7061"/>
    <w:rsid w:val="007D63E0"/>
    <w:rsid w:val="007E3147"/>
    <w:rsid w:val="007E6D70"/>
    <w:rsid w:val="007F1051"/>
    <w:rsid w:val="007F1C02"/>
    <w:rsid w:val="007F39A4"/>
    <w:rsid w:val="00800C47"/>
    <w:rsid w:val="00804434"/>
    <w:rsid w:val="0080484A"/>
    <w:rsid w:val="008266E7"/>
    <w:rsid w:val="0084311F"/>
    <w:rsid w:val="00852458"/>
    <w:rsid w:val="0086725B"/>
    <w:rsid w:val="0087277F"/>
    <w:rsid w:val="0087442B"/>
    <w:rsid w:val="00877562"/>
    <w:rsid w:val="00885C7A"/>
    <w:rsid w:val="008A0B9C"/>
    <w:rsid w:val="008B14BE"/>
    <w:rsid w:val="008B2223"/>
    <w:rsid w:val="008B2525"/>
    <w:rsid w:val="008C7130"/>
    <w:rsid w:val="008C79E2"/>
    <w:rsid w:val="008D2C2A"/>
    <w:rsid w:val="008D4DF5"/>
    <w:rsid w:val="008E0DB9"/>
    <w:rsid w:val="008E3A73"/>
    <w:rsid w:val="00913822"/>
    <w:rsid w:val="009253DC"/>
    <w:rsid w:val="00935D62"/>
    <w:rsid w:val="009363D4"/>
    <w:rsid w:val="00941A8A"/>
    <w:rsid w:val="00943E70"/>
    <w:rsid w:val="00963E7C"/>
    <w:rsid w:val="00964436"/>
    <w:rsid w:val="00966EC0"/>
    <w:rsid w:val="00985442"/>
    <w:rsid w:val="0098653C"/>
    <w:rsid w:val="009939AE"/>
    <w:rsid w:val="009943FB"/>
    <w:rsid w:val="00996146"/>
    <w:rsid w:val="009B28DC"/>
    <w:rsid w:val="009D17E6"/>
    <w:rsid w:val="009E0FCC"/>
    <w:rsid w:val="009F02A2"/>
    <w:rsid w:val="00A01F73"/>
    <w:rsid w:val="00A02318"/>
    <w:rsid w:val="00A02525"/>
    <w:rsid w:val="00A02C43"/>
    <w:rsid w:val="00A03265"/>
    <w:rsid w:val="00A07D0D"/>
    <w:rsid w:val="00A20537"/>
    <w:rsid w:val="00A2654E"/>
    <w:rsid w:val="00A309CA"/>
    <w:rsid w:val="00A421BD"/>
    <w:rsid w:val="00A42EC0"/>
    <w:rsid w:val="00A47EC8"/>
    <w:rsid w:val="00A533DC"/>
    <w:rsid w:val="00A54480"/>
    <w:rsid w:val="00A6095E"/>
    <w:rsid w:val="00A65C62"/>
    <w:rsid w:val="00A67381"/>
    <w:rsid w:val="00A767BD"/>
    <w:rsid w:val="00A776E1"/>
    <w:rsid w:val="00A8262A"/>
    <w:rsid w:val="00A926BD"/>
    <w:rsid w:val="00A9427A"/>
    <w:rsid w:val="00A959BB"/>
    <w:rsid w:val="00AB030B"/>
    <w:rsid w:val="00AB283C"/>
    <w:rsid w:val="00AB4652"/>
    <w:rsid w:val="00AB75D8"/>
    <w:rsid w:val="00AC1EF3"/>
    <w:rsid w:val="00AC4927"/>
    <w:rsid w:val="00AC6A3C"/>
    <w:rsid w:val="00AD2CE3"/>
    <w:rsid w:val="00AD505C"/>
    <w:rsid w:val="00AD514B"/>
    <w:rsid w:val="00AE159B"/>
    <w:rsid w:val="00AE2D4E"/>
    <w:rsid w:val="00AF0A43"/>
    <w:rsid w:val="00AF1407"/>
    <w:rsid w:val="00AF634F"/>
    <w:rsid w:val="00B0700D"/>
    <w:rsid w:val="00B106E0"/>
    <w:rsid w:val="00B13EA1"/>
    <w:rsid w:val="00B17180"/>
    <w:rsid w:val="00B24F16"/>
    <w:rsid w:val="00B42A2E"/>
    <w:rsid w:val="00B50B3F"/>
    <w:rsid w:val="00B71A99"/>
    <w:rsid w:val="00B756D2"/>
    <w:rsid w:val="00B819A4"/>
    <w:rsid w:val="00B839EA"/>
    <w:rsid w:val="00B85FD0"/>
    <w:rsid w:val="00B86B56"/>
    <w:rsid w:val="00B910CB"/>
    <w:rsid w:val="00B92B96"/>
    <w:rsid w:val="00B95C55"/>
    <w:rsid w:val="00BA2E70"/>
    <w:rsid w:val="00BA30C1"/>
    <w:rsid w:val="00BC4F5A"/>
    <w:rsid w:val="00BE1C8E"/>
    <w:rsid w:val="00BF1118"/>
    <w:rsid w:val="00C00F79"/>
    <w:rsid w:val="00C13308"/>
    <w:rsid w:val="00C20D7E"/>
    <w:rsid w:val="00C37474"/>
    <w:rsid w:val="00C42E80"/>
    <w:rsid w:val="00C5142F"/>
    <w:rsid w:val="00C54791"/>
    <w:rsid w:val="00C9052D"/>
    <w:rsid w:val="00C90BA6"/>
    <w:rsid w:val="00C91763"/>
    <w:rsid w:val="00C972FB"/>
    <w:rsid w:val="00CD1CE6"/>
    <w:rsid w:val="00CE68E6"/>
    <w:rsid w:val="00CF35C2"/>
    <w:rsid w:val="00CF3AB9"/>
    <w:rsid w:val="00D0074D"/>
    <w:rsid w:val="00D1296F"/>
    <w:rsid w:val="00D17644"/>
    <w:rsid w:val="00D20F99"/>
    <w:rsid w:val="00D35383"/>
    <w:rsid w:val="00D41144"/>
    <w:rsid w:val="00D63E36"/>
    <w:rsid w:val="00D9009E"/>
    <w:rsid w:val="00D92184"/>
    <w:rsid w:val="00D96263"/>
    <w:rsid w:val="00DA58F8"/>
    <w:rsid w:val="00DB1C46"/>
    <w:rsid w:val="00DD4811"/>
    <w:rsid w:val="00DE2230"/>
    <w:rsid w:val="00DF24C7"/>
    <w:rsid w:val="00DF26B4"/>
    <w:rsid w:val="00DF641B"/>
    <w:rsid w:val="00DF7D07"/>
    <w:rsid w:val="00E04A64"/>
    <w:rsid w:val="00E05260"/>
    <w:rsid w:val="00E13126"/>
    <w:rsid w:val="00E275A0"/>
    <w:rsid w:val="00E32E8D"/>
    <w:rsid w:val="00E3330F"/>
    <w:rsid w:val="00E37095"/>
    <w:rsid w:val="00E42A2C"/>
    <w:rsid w:val="00E463A2"/>
    <w:rsid w:val="00E517EF"/>
    <w:rsid w:val="00E5783C"/>
    <w:rsid w:val="00E6056E"/>
    <w:rsid w:val="00E666C9"/>
    <w:rsid w:val="00E678C2"/>
    <w:rsid w:val="00E95F8D"/>
    <w:rsid w:val="00EA14B1"/>
    <w:rsid w:val="00EA4ECA"/>
    <w:rsid w:val="00EB102D"/>
    <w:rsid w:val="00EB3E30"/>
    <w:rsid w:val="00EB4571"/>
    <w:rsid w:val="00EC4944"/>
    <w:rsid w:val="00ED19A4"/>
    <w:rsid w:val="00EE45B2"/>
    <w:rsid w:val="00EE79C7"/>
    <w:rsid w:val="00EE7AA3"/>
    <w:rsid w:val="00F12894"/>
    <w:rsid w:val="00F26101"/>
    <w:rsid w:val="00F306E9"/>
    <w:rsid w:val="00F30C4B"/>
    <w:rsid w:val="00F30DF1"/>
    <w:rsid w:val="00F36D5B"/>
    <w:rsid w:val="00F528B0"/>
    <w:rsid w:val="00F6032D"/>
    <w:rsid w:val="00F7200B"/>
    <w:rsid w:val="00F74068"/>
    <w:rsid w:val="00F740B4"/>
    <w:rsid w:val="00F905CD"/>
    <w:rsid w:val="00F90BC1"/>
    <w:rsid w:val="00FA16B1"/>
    <w:rsid w:val="00FA4DD1"/>
    <w:rsid w:val="00FA54C6"/>
    <w:rsid w:val="00FA76EF"/>
    <w:rsid w:val="00FB2D22"/>
    <w:rsid w:val="00FB4C1B"/>
    <w:rsid w:val="00FB7FF5"/>
    <w:rsid w:val="00FC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66E11C-DA6D-4DEF-8274-0518D12A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068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8B222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84311F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84311F"/>
    <w:rPr>
      <w:sz w:val="22"/>
      <w:szCs w:val="22"/>
      <w:lang w:eastAsia="en-US"/>
    </w:rPr>
  </w:style>
  <w:style w:type="character" w:styleId="Hyperlink">
    <w:name w:val="Hyperlink"/>
    <w:unhideWhenUsed/>
    <w:rsid w:val="004C2126"/>
    <w:rPr>
      <w:color w:val="0000FF"/>
      <w:u w:val="single"/>
    </w:rPr>
  </w:style>
  <w:style w:type="paragraph" w:styleId="SemEspaamento">
    <w:name w:val="No Spacing"/>
    <w:qFormat/>
    <w:rsid w:val="006A4FE7"/>
    <w:rPr>
      <w:sz w:val="22"/>
      <w:szCs w:val="22"/>
      <w:lang w:eastAsia="en-US"/>
    </w:rPr>
  </w:style>
  <w:style w:type="character" w:customStyle="1" w:styleId="Ttulo1Char">
    <w:name w:val="Título 1 Char"/>
    <w:link w:val="Ttulo1"/>
    <w:uiPriority w:val="9"/>
    <w:rsid w:val="008B222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rsid w:val="008B2223"/>
  </w:style>
  <w:style w:type="character" w:customStyle="1" w:styleId="badge">
    <w:name w:val="badge"/>
    <w:rsid w:val="008B2223"/>
  </w:style>
  <w:style w:type="paragraph" w:styleId="NormalWeb">
    <w:name w:val="Normal (Web)"/>
    <w:basedOn w:val="Normal"/>
    <w:uiPriority w:val="99"/>
    <w:semiHidden/>
    <w:unhideWhenUsed/>
    <w:rsid w:val="001F1BDD"/>
    <w:pPr>
      <w:spacing w:before="100" w:beforeAutospacing="1" w:after="100" w:afterAutospacing="1"/>
    </w:pPr>
  </w:style>
  <w:style w:type="character" w:customStyle="1" w:styleId="cite">
    <w:name w:val="cite"/>
    <w:rsid w:val="001F1BDD"/>
  </w:style>
  <w:style w:type="table" w:styleId="Tabelacomgrade">
    <w:name w:val="Table Grid"/>
    <w:basedOn w:val="Tabelanormal"/>
    <w:uiPriority w:val="59"/>
    <w:rsid w:val="002B0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7406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6644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446"/>
    <w:rPr>
      <w:rFonts w:ascii="Tahoma" w:eastAsia="Times New Roman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E42A2C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pt-PT" w:bidi="pt-PT"/>
    </w:rPr>
  </w:style>
  <w:style w:type="table" w:customStyle="1" w:styleId="TableNormal">
    <w:name w:val="Table Normal"/>
    <w:uiPriority w:val="2"/>
    <w:semiHidden/>
    <w:unhideWhenUsed/>
    <w:qFormat/>
    <w:rsid w:val="00B819A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14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99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3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istracao@apiun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ste\Desktop\Of&#237;cio%20Timbrad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AD3B4-F016-4174-B2C6-E6A9A3306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Ofício Timbrado</Template>
  <TotalTime>595</TotalTime>
  <Pages>1</Pages>
  <Words>164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Links>
    <vt:vector size="24" baseType="variant">
      <vt:variant>
        <vt:i4>6029402</vt:i4>
      </vt:variant>
      <vt:variant>
        <vt:i4>6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3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0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5570658</vt:i4>
      </vt:variant>
      <vt:variant>
        <vt:i4>0</vt:i4>
      </vt:variant>
      <vt:variant>
        <vt:i4>0</vt:i4>
      </vt:variant>
      <vt:variant>
        <vt:i4>5</vt:i4>
      </vt:variant>
      <vt:variant>
        <vt:lpwstr>mailto:administracao@apiuna.sc.gov.br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Usuario</cp:lastModifiedBy>
  <cp:revision>154</cp:revision>
  <cp:lastPrinted>2022-01-26T12:39:00Z</cp:lastPrinted>
  <dcterms:created xsi:type="dcterms:W3CDTF">2019-04-09T13:02:00Z</dcterms:created>
  <dcterms:modified xsi:type="dcterms:W3CDTF">2026-06-03T10:50:00Z</dcterms:modified>
</cp:coreProperties>
</file>