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B787" w14:textId="77777777"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14:paraId="268184DF" w14:textId="13394C24" w:rsidR="007F1C02" w:rsidRPr="00FB67B7" w:rsidRDefault="007F1C02" w:rsidP="007F1C02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</w:p>
    <w:p w14:paraId="51D315C9" w14:textId="77777777" w:rsidR="007F1C02" w:rsidRDefault="007F1C02" w:rsidP="007F1C02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7F1C02" w14:paraId="06FA4D20" w14:textId="77777777" w:rsidTr="00D70AC3">
        <w:tc>
          <w:tcPr>
            <w:tcW w:w="10031" w:type="dxa"/>
            <w:gridSpan w:val="5"/>
          </w:tcPr>
          <w:p w14:paraId="29F79165" w14:textId="77777777"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918D36" w14:textId="77777777"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14:paraId="7FE308F6" w14:textId="77777777"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14:paraId="43DBB5FC" w14:textId="77777777"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7F1C0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SERVIÇOS GERAIS</w:t>
            </w:r>
          </w:p>
          <w:p w14:paraId="5EE15EAF" w14:textId="161DE079" w:rsidR="007F1C02" w:rsidRDefault="007F1C02" w:rsidP="00D70AC3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141C3E">
              <w:rPr>
                <w:rFonts w:ascii="Arial" w:hAnsi="Arial" w:cs="Arial"/>
                <w:b/>
                <w:sz w:val="20"/>
                <w:szCs w:val="20"/>
              </w:rPr>
              <w:t>12</w:t>
            </w:r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7F1C02" w:rsidRPr="005E6FFA" w14:paraId="6647B088" w14:textId="77777777" w:rsidTr="00D70AC3">
        <w:tc>
          <w:tcPr>
            <w:tcW w:w="8076" w:type="dxa"/>
            <w:gridSpan w:val="4"/>
          </w:tcPr>
          <w:p w14:paraId="4B6D672B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14:paraId="3F1BAC58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AF9000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14:paraId="21341649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7F1C02" w:rsidRPr="005E6FFA" w14:paraId="17C7D3D0" w14:textId="77777777" w:rsidTr="00D70AC3">
        <w:tc>
          <w:tcPr>
            <w:tcW w:w="3217" w:type="dxa"/>
          </w:tcPr>
          <w:p w14:paraId="674C2C38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14:paraId="70493FE0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14:paraId="452464EB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14:paraId="20405E9E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14:paraId="607AA5AB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327BE4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14:paraId="65C6FD2D" w14:textId="77777777" w:rsidTr="00D70AC3">
        <w:tc>
          <w:tcPr>
            <w:tcW w:w="8076" w:type="dxa"/>
            <w:gridSpan w:val="4"/>
          </w:tcPr>
          <w:p w14:paraId="6815A14F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14:paraId="20DA503B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14:paraId="7244BCED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10B39A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14:paraId="6F887771" w14:textId="77777777" w:rsidTr="00D70AC3">
        <w:tc>
          <w:tcPr>
            <w:tcW w:w="10031" w:type="dxa"/>
            <w:gridSpan w:val="5"/>
          </w:tcPr>
          <w:p w14:paraId="1DEB8636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7F1C02" w:rsidRPr="005E6FFA" w14:paraId="6A4BA3B0" w14:textId="77777777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14:paraId="615B223C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3D3F21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AB749C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A5512C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27FEAC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61BF5C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(SC),</w:t>
            </w:r>
            <w:r w:rsidRPr="005E6FFA">
              <w:rPr>
                <w:rFonts w:ascii="Arial" w:hAnsi="Arial" w:cs="Arial"/>
                <w:sz w:val="18"/>
                <w:szCs w:val="18"/>
              </w:rPr>
              <w:t xml:space="preserve">_____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2026.</w:t>
            </w:r>
          </w:p>
          <w:p w14:paraId="42F71313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BA393E6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D6DA9C8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174595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ED53C92" w14:textId="77777777"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8185E7" w14:textId="77777777"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14:paraId="34FAD918" w14:textId="77777777"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14:paraId="16672FF5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A7935D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CD0398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14:paraId="160FA986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E74235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E3E4DD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CFC4A1" w14:textId="77777777"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14:paraId="61B7463A" w14:textId="77777777"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DO(A) CANDIDATO(A)</w:t>
            </w:r>
          </w:p>
          <w:p w14:paraId="4F0E1515" w14:textId="77777777"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14:paraId="2A713A6D" w14:textId="77777777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72D387B4" w14:textId="77777777" w:rsidR="007F1C0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09EC64" w14:textId="77777777" w:rsidR="007F1C02" w:rsidRPr="00BA3A1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FBE96A9" w14:textId="77777777" w:rsidR="007F1C0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A6C588" w14:textId="77777777" w:rsidR="007F1C02" w:rsidRPr="004E6A6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14:paraId="01F4E13B" w14:textId="77777777" w:rsidR="007F1C02" w:rsidRPr="004E6A6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1C02" w:rsidRPr="005E6FFA" w14:paraId="0D66BEF4" w14:textId="77777777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54DB1E99" w14:textId="77777777" w:rsidR="007F1C02" w:rsidRPr="005A1055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1AA7F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14:paraId="39EEF25F" w14:textId="77777777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39B85103" w14:textId="77777777"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08A6AB" w14:textId="77777777"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14:paraId="33620397" w14:textId="77777777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ED4F0EB" w14:textId="77777777"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6A2B2902" w14:textId="77777777" w:rsidR="007F1C02" w:rsidRPr="00DD6782" w:rsidRDefault="007F1C02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4D11010" w14:textId="77777777" w:rsidR="007F1C02" w:rsidRDefault="007F1C02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308029" w14:textId="77777777" w:rsidR="007F1C02" w:rsidRPr="00177EE2" w:rsidRDefault="007F1C02" w:rsidP="007F1C0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14:paraId="29B1899A" w14:textId="77777777" w:rsidR="00430E02" w:rsidRDefault="00430E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1AF89138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4CE7D4A1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74D502AC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2AD466B0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31743E7D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538DFF00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097C88AE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14:paraId="09944159" w14:textId="77777777"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sectPr w:rsidR="007F1C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C407" w14:textId="77777777" w:rsidR="00330647" w:rsidRDefault="00330647" w:rsidP="0084311F">
      <w:r>
        <w:separator/>
      </w:r>
    </w:p>
  </w:endnote>
  <w:endnote w:type="continuationSeparator" w:id="0">
    <w:p w14:paraId="51F2509D" w14:textId="77777777" w:rsidR="00330647" w:rsidRDefault="00330647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2F23" w14:textId="77777777"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14:paraId="6295293B" w14:textId="77777777"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 xml:space="preserve">e-mail: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8F6C2" w14:textId="77777777" w:rsidR="00330647" w:rsidRDefault="00330647" w:rsidP="0084311F">
      <w:r>
        <w:separator/>
      </w:r>
    </w:p>
  </w:footnote>
  <w:footnote w:type="continuationSeparator" w:id="0">
    <w:p w14:paraId="79453656" w14:textId="77777777" w:rsidR="00330647" w:rsidRDefault="00330647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D138E" w14:textId="77777777"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14:paraId="0853FAF1" w14:textId="77777777"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706748">
    <w:abstractNumId w:val="1"/>
  </w:num>
  <w:num w:numId="2" w16cid:durableId="60181156">
    <w:abstractNumId w:val="2"/>
  </w:num>
  <w:num w:numId="3" w16cid:durableId="1673071613">
    <w:abstractNumId w:val="0"/>
  </w:num>
  <w:num w:numId="4" w16cid:durableId="273365671">
    <w:abstractNumId w:val="5"/>
  </w:num>
  <w:num w:numId="5" w16cid:durableId="2115590549">
    <w:abstractNumId w:val="4"/>
  </w:num>
  <w:num w:numId="6" w16cid:durableId="2118134926">
    <w:abstractNumId w:val="8"/>
  </w:num>
  <w:num w:numId="7" w16cid:durableId="726075793">
    <w:abstractNumId w:val="7"/>
  </w:num>
  <w:num w:numId="8" w16cid:durableId="1278760863">
    <w:abstractNumId w:val="6"/>
  </w:num>
  <w:num w:numId="9" w16cid:durableId="1612207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64C94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41C3E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199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D66A8"/>
    <w:rsid w:val="002E162B"/>
    <w:rsid w:val="0030174F"/>
    <w:rsid w:val="003168EF"/>
    <w:rsid w:val="003206BB"/>
    <w:rsid w:val="00330647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311C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5C2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8EB30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AD3B4-F016-4174-B2C6-E6A9A3306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595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155</cp:revision>
  <cp:lastPrinted>2022-01-26T12:39:00Z</cp:lastPrinted>
  <dcterms:created xsi:type="dcterms:W3CDTF">2019-04-09T13:02:00Z</dcterms:created>
  <dcterms:modified xsi:type="dcterms:W3CDTF">2026-06-29T13:52:00Z</dcterms:modified>
</cp:coreProperties>
</file>