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0F5BEE" w:rsidRPr="00FB67B7" w:rsidRDefault="000F5BEE" w:rsidP="000F5BE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:rsidR="000F5BEE" w:rsidRDefault="000F5BEE" w:rsidP="000F5BE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0F5BEE" w:rsidTr="00D70AC3">
        <w:tc>
          <w:tcPr>
            <w:tcW w:w="10031" w:type="dxa"/>
            <w:gridSpan w:val="5"/>
          </w:tcPr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0F5BEE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DESENVOLVIMENTO INFANTIL</w:t>
            </w:r>
          </w:p>
          <w:p w:rsidR="000F5BEE" w:rsidRDefault="000F5BEE" w:rsidP="00D61B09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F206ED">
              <w:rPr>
                <w:rFonts w:ascii="Arial" w:hAnsi="Arial" w:cs="Arial"/>
                <w:b/>
                <w:sz w:val="20"/>
                <w:szCs w:val="20"/>
              </w:rPr>
              <w:t>008</w:t>
            </w:r>
            <w:bookmarkStart w:id="0" w:name="_GoBack"/>
            <w:bookmarkEnd w:id="0"/>
            <w:r w:rsidR="00D61B09"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0F5BEE" w:rsidRPr="005E6FFA" w:rsidTr="00D70AC3">
        <w:tc>
          <w:tcPr>
            <w:tcW w:w="3217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10031" w:type="dxa"/>
            <w:gridSpan w:val="5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0F5BEE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 w:rsidR="00AE2D4E">
              <w:rPr>
                <w:rFonts w:ascii="Arial" w:hAnsi="Arial" w:cs="Arial"/>
                <w:sz w:val="18"/>
                <w:szCs w:val="18"/>
              </w:rPr>
              <w:t>________________DE 2026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BA3A1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4E6A62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0F5BEE" w:rsidRPr="004E6A62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Pr="005A1055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0F5BEE" w:rsidRPr="00DD6782" w:rsidRDefault="000F5BEE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F5BEE" w:rsidRDefault="000F5BEE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F5BEE" w:rsidRPr="00177EE2" w:rsidRDefault="000F5BEE" w:rsidP="000F5BE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7F1C02" w:rsidRPr="00430E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RPr="00430E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FA6" w:rsidRDefault="00C17FA6" w:rsidP="0084311F">
      <w:r>
        <w:separator/>
      </w:r>
    </w:p>
  </w:endnote>
  <w:endnote w:type="continuationSeparator" w:id="0">
    <w:p w:rsidR="00C17FA6" w:rsidRDefault="00C17FA6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FA6" w:rsidRDefault="00C17FA6" w:rsidP="0084311F">
      <w:r>
        <w:separator/>
      </w:r>
    </w:p>
  </w:footnote>
  <w:footnote w:type="continuationSeparator" w:id="0">
    <w:p w:rsidR="00C17FA6" w:rsidRDefault="00C17FA6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24A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176B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314D"/>
    <w:rsid w:val="00756197"/>
    <w:rsid w:val="00757D46"/>
    <w:rsid w:val="0077052F"/>
    <w:rsid w:val="00777821"/>
    <w:rsid w:val="00781677"/>
    <w:rsid w:val="0079437D"/>
    <w:rsid w:val="007A6F96"/>
    <w:rsid w:val="007B2324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3F9C"/>
    <w:rsid w:val="00BC4F5A"/>
    <w:rsid w:val="00BE1C8E"/>
    <w:rsid w:val="00BF1118"/>
    <w:rsid w:val="00C00F79"/>
    <w:rsid w:val="00C13308"/>
    <w:rsid w:val="00C17FA6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1B09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06ED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5E312-4F4E-4530-9FC3-4890ACD6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597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156</cp:revision>
  <cp:lastPrinted>2022-01-26T12:39:00Z</cp:lastPrinted>
  <dcterms:created xsi:type="dcterms:W3CDTF">2019-04-09T13:02:00Z</dcterms:created>
  <dcterms:modified xsi:type="dcterms:W3CDTF">2026-06-03T10:50:00Z</dcterms:modified>
</cp:coreProperties>
</file>