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56E" w:rsidRPr="00FB67B7" w:rsidRDefault="005B456E" w:rsidP="005B456E">
      <w:pPr>
        <w:jc w:val="center"/>
        <w:rPr>
          <w:rFonts w:ascii="Courier New" w:hAnsi="Courier New" w:cs="Courier New"/>
          <w:b/>
        </w:rPr>
      </w:pPr>
      <w:r w:rsidRPr="00FB67B7">
        <w:rPr>
          <w:rFonts w:ascii="Courier New" w:hAnsi="Courier New" w:cs="Courier New"/>
          <w:b/>
        </w:rPr>
        <w:t>Anexo I</w:t>
      </w:r>
      <w:r>
        <w:rPr>
          <w:rFonts w:ascii="Courier New" w:hAnsi="Courier New" w:cs="Courier New"/>
          <w:b/>
        </w:rPr>
        <w:t>II</w:t>
      </w:r>
    </w:p>
    <w:p w:rsidR="005B456E" w:rsidRDefault="005B456E" w:rsidP="005B456E">
      <w:pPr>
        <w:jc w:val="center"/>
        <w:rPr>
          <w:rFonts w:ascii="Courier New" w:hAnsi="Courier New" w:cs="Courier New"/>
          <w:b/>
        </w:rPr>
      </w:pPr>
    </w:p>
    <w:tbl>
      <w:tblPr>
        <w:tblpPr w:leftFromText="141" w:rightFromText="141" w:vertAnchor="text" w:horzAnchor="margin" w:tblpX="-455" w:tblpY="-26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2206"/>
        <w:gridCol w:w="102"/>
        <w:gridCol w:w="2551"/>
        <w:gridCol w:w="1955"/>
      </w:tblGrid>
      <w:tr w:rsidR="005B456E" w:rsidTr="00FC5C2B">
        <w:tc>
          <w:tcPr>
            <w:tcW w:w="10031" w:type="dxa"/>
            <w:gridSpan w:val="5"/>
          </w:tcPr>
          <w:p w:rsidR="005B456E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B456E" w:rsidRPr="005E6FFA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>ESTADO DE SANTA CATARINA</w:t>
            </w:r>
          </w:p>
          <w:p w:rsidR="005B456E" w:rsidRPr="005E6FFA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MUNICÍPIO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APIÚNA</w:t>
            </w:r>
          </w:p>
          <w:p w:rsidR="005B456E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INSCRIÇÃO PARA CADASTRO SIMPLIFICADO – PROFESSOR DE MATEMÁTICA ...................................</w:t>
            </w:r>
          </w:p>
          <w:p w:rsidR="005B456E" w:rsidRDefault="005B456E" w:rsidP="00FC5C2B">
            <w:pPr>
              <w:pStyle w:val="SemEspaamento"/>
              <w:autoSpaceDE w:val="0"/>
              <w:autoSpaceDN w:val="0"/>
              <w:jc w:val="both"/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EDITAL Nº </w:t>
            </w:r>
            <w:r>
              <w:rPr>
                <w:rFonts w:ascii="Arial" w:hAnsi="Arial" w:cs="Arial"/>
                <w:b/>
                <w:sz w:val="20"/>
                <w:szCs w:val="20"/>
              </w:rPr>
              <w:t>006/2026</w:t>
            </w:r>
          </w:p>
        </w:tc>
      </w:tr>
      <w:tr w:rsidR="005B456E" w:rsidRPr="005E6FFA" w:rsidTr="00FC5C2B">
        <w:tc>
          <w:tcPr>
            <w:tcW w:w="8076" w:type="dxa"/>
            <w:gridSpan w:val="4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NOME DO (A) CANDIDATO (A)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5" w:type="dxa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Nº DA INSCRIÇÃO</w:t>
            </w:r>
          </w:p>
        </w:tc>
      </w:tr>
      <w:tr w:rsidR="005B456E" w:rsidRPr="005E6FFA" w:rsidTr="00FC5C2B">
        <w:tc>
          <w:tcPr>
            <w:tcW w:w="3217" w:type="dxa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2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CPF</w:t>
            </w:r>
          </w:p>
        </w:tc>
        <w:tc>
          <w:tcPr>
            <w:tcW w:w="2551" w:type="dxa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TÍTULO DE ELEITOR</w:t>
            </w:r>
          </w:p>
        </w:tc>
        <w:tc>
          <w:tcPr>
            <w:tcW w:w="1955" w:type="dxa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DATA DE NASCIMENTO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c>
          <w:tcPr>
            <w:tcW w:w="8076" w:type="dxa"/>
            <w:gridSpan w:val="4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ENDEREÇO</w:t>
            </w:r>
          </w:p>
        </w:tc>
        <w:tc>
          <w:tcPr>
            <w:tcW w:w="1955" w:type="dxa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TELEFONE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c>
          <w:tcPr>
            <w:tcW w:w="10031" w:type="dxa"/>
            <w:gridSpan w:val="5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</w:tr>
      <w:tr w:rsidR="005B456E" w:rsidRPr="005E6FFA" w:rsidTr="00FC5C2B">
        <w:tc>
          <w:tcPr>
            <w:tcW w:w="5423" w:type="dxa"/>
            <w:gridSpan w:val="2"/>
            <w:tcBorders>
              <w:bottom w:val="single" w:sz="4" w:space="0" w:color="auto"/>
            </w:tcBorders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APIÚNA (SC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),</w:t>
            </w:r>
            <w:r w:rsidRPr="005E6FFA"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 xml:space="preserve">____ DE </w:t>
            </w:r>
            <w:r>
              <w:rPr>
                <w:rFonts w:ascii="Arial" w:hAnsi="Arial" w:cs="Arial"/>
                <w:sz w:val="18"/>
                <w:szCs w:val="18"/>
              </w:rPr>
              <w:t>________________DE 2025.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______________________________________</w:t>
            </w:r>
          </w:p>
          <w:p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4608" w:type="dxa"/>
            <w:gridSpan w:val="3"/>
          </w:tcPr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Declaro que aceito todas as normas especificadas n</w:t>
            </w:r>
            <w:r>
              <w:rPr>
                <w:rFonts w:ascii="Arial" w:hAnsi="Arial" w:cs="Arial"/>
                <w:sz w:val="18"/>
                <w:szCs w:val="18"/>
              </w:rPr>
              <w:t>o Edital de abertura deste Cadastro Simplificado</w:t>
            </w:r>
            <w:r w:rsidRPr="005E6FFA">
              <w:rPr>
                <w:rFonts w:ascii="Arial" w:hAnsi="Arial" w:cs="Arial"/>
                <w:sz w:val="18"/>
                <w:szCs w:val="18"/>
              </w:rPr>
              <w:t>, sou responsável pelo preenchimento da Ficha de Inscrição, pelas informações aqui prest</w:t>
            </w:r>
            <w:r>
              <w:rPr>
                <w:rFonts w:ascii="Arial" w:hAnsi="Arial" w:cs="Arial"/>
                <w:sz w:val="18"/>
                <w:szCs w:val="18"/>
              </w:rPr>
              <w:t xml:space="preserve">adas e pela conferência da </w:t>
            </w:r>
            <w:r w:rsidRPr="005E6FFA">
              <w:rPr>
                <w:rFonts w:ascii="Arial" w:hAnsi="Arial" w:cs="Arial"/>
                <w:sz w:val="18"/>
                <w:szCs w:val="18"/>
              </w:rPr>
              <w:t>documentação anexa, perante a presença do Responsável pelo recebimento.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ASSINATURA </w:t>
            </w:r>
            <w:proofErr w:type="gramStart"/>
            <w:r w:rsidRPr="005E6FFA">
              <w:rPr>
                <w:rFonts w:ascii="Arial" w:hAnsi="Arial" w:cs="Arial"/>
                <w:sz w:val="18"/>
                <w:szCs w:val="18"/>
              </w:rPr>
              <w:t>DO(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>A) CANDIDATO(A)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366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5B456E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B456E" w:rsidRPr="00BA3A1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3A1A">
              <w:rPr>
                <w:rFonts w:ascii="Arial" w:hAnsi="Arial" w:cs="Arial"/>
                <w:b/>
                <w:sz w:val="20"/>
                <w:szCs w:val="20"/>
              </w:rPr>
              <w:t xml:space="preserve">Títulos </w:t>
            </w:r>
          </w:p>
        </w:tc>
        <w:tc>
          <w:tcPr>
            <w:tcW w:w="460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B456E" w:rsidRDefault="005B456E" w:rsidP="00FC5C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B456E" w:rsidRPr="004E6A62" w:rsidRDefault="005B456E" w:rsidP="00FC5C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6A62">
              <w:rPr>
                <w:rFonts w:ascii="Arial" w:hAnsi="Arial" w:cs="Arial"/>
                <w:b/>
                <w:sz w:val="18"/>
                <w:szCs w:val="18"/>
              </w:rPr>
              <w:t xml:space="preserve">PONTUAÇÃO </w:t>
            </w:r>
          </w:p>
          <w:p w:rsidR="005B456E" w:rsidRPr="004E6A62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a)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>Escolaridade</w:t>
            </w:r>
            <w:proofErr w:type="gramEnd"/>
            <w:r w:rsidRPr="005A1055">
              <w:rPr>
                <w:rFonts w:ascii="Courier New" w:hAnsi="Courier New" w:cs="Courier New"/>
                <w:sz w:val="20"/>
                <w:szCs w:val="20"/>
              </w:rPr>
              <w:t>/Graduação</w:t>
            </w:r>
          </w:p>
          <w:p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Superior / HABILITADO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5B456E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b)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 xml:space="preserve"> Escolaridade/</w:t>
            </w:r>
            <w:r>
              <w:rPr>
                <w:rFonts w:ascii="Courier New" w:hAnsi="Courier New" w:cs="Courier New"/>
                <w:sz w:val="20"/>
                <w:szCs w:val="20"/>
              </w:rPr>
              <w:t>FASE CURSADA</w:t>
            </w:r>
          </w:p>
          <w:p w:rsidR="005B456E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NÃO-HABILITADO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74"/>
        </w:trPr>
        <w:tc>
          <w:tcPr>
            <w:tcW w:w="542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 xml:space="preserve">) Cursos de </w:t>
            </w:r>
            <w:proofErr w:type="gramStart"/>
            <w:r w:rsidRPr="005A1055">
              <w:rPr>
                <w:rFonts w:ascii="Courier New" w:hAnsi="Courier New" w:cs="Courier New"/>
                <w:sz w:val="20"/>
                <w:szCs w:val="20"/>
              </w:rPr>
              <w:t>Pós Graduação</w:t>
            </w:r>
            <w:proofErr w:type="gramEnd"/>
            <w:r w:rsidRPr="005A1055">
              <w:rPr>
                <w:rFonts w:ascii="Courier New" w:hAnsi="Courier New" w:cs="Courier New"/>
                <w:sz w:val="20"/>
                <w:szCs w:val="20"/>
              </w:rPr>
              <w:t>/Especialização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d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 xml:space="preserve">) </w:t>
            </w:r>
            <w:r>
              <w:rPr>
                <w:rFonts w:ascii="Courier New" w:hAnsi="Courier New" w:cs="Courier New"/>
                <w:sz w:val="20"/>
                <w:szCs w:val="20"/>
              </w:rPr>
              <w:t>Mestrado ou Doutorado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e)</w:t>
            </w:r>
            <w:r w:rsidRPr="0087442B">
              <w:rPr>
                <w:rFonts w:ascii="Courier New" w:hAnsi="Courier New" w:cs="Courier New"/>
                <w:sz w:val="20"/>
                <w:szCs w:val="20"/>
              </w:rPr>
              <w:t>Cursos</w:t>
            </w:r>
            <w:proofErr w:type="gramEnd"/>
            <w:r w:rsidRPr="0087442B">
              <w:rPr>
                <w:rFonts w:ascii="Courier New" w:hAnsi="Courier New" w:cs="Courier New"/>
                <w:sz w:val="20"/>
                <w:szCs w:val="20"/>
              </w:rPr>
              <w:t xml:space="preserve"> de capacitação e /ou aperfeiçoamento (</w:t>
            </w:r>
            <w:r w:rsidRPr="0087442B">
              <w:rPr>
                <w:rFonts w:ascii="Courier New" w:eastAsia="Arial Unicode MS" w:hAnsi="Courier New" w:cs="Courier New"/>
                <w:kern w:val="1"/>
                <w:sz w:val="20"/>
                <w:szCs w:val="20"/>
                <w:lang w:eastAsia="zh-CN"/>
              </w:rPr>
              <w:t>0,01 (um décimo) ponto para cada 01 hora completa de curso) máximo 200 horas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B456E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5B456E" w:rsidRPr="00DD6782" w:rsidRDefault="005B456E" w:rsidP="00FC5C2B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D6782">
              <w:rPr>
                <w:rFonts w:ascii="Courier New" w:hAnsi="Courier New" w:cs="Courier New"/>
                <w:b/>
                <w:sz w:val="20"/>
                <w:szCs w:val="20"/>
              </w:rPr>
              <w:t>TOTAL DE PONTOS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B456E" w:rsidRPr="00DF1FB5" w:rsidRDefault="005B456E" w:rsidP="005B456E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</w:rPr>
      </w:pPr>
      <w:r w:rsidRPr="0090343D">
        <w:rPr>
          <w:rFonts w:ascii="Courier New" w:eastAsia="Arial" w:hAnsi="Courier New" w:cs="Courier New"/>
          <w:b/>
        </w:rPr>
        <w:t xml:space="preserve">Obs.: </w:t>
      </w:r>
      <w:r w:rsidRPr="00DF4F11">
        <w:rPr>
          <w:rFonts w:ascii="Courier New" w:eastAsia="Arial" w:hAnsi="Courier New" w:cs="Courier New"/>
          <w:b/>
          <w:highlight w:val="yellow"/>
        </w:rPr>
        <w:t>Devem ser enviadas cópias de todos os documentos solicitados no momento da inscrição.</w:t>
      </w:r>
    </w:p>
    <w:p w:rsidR="00F74068" w:rsidRPr="005B456E" w:rsidRDefault="00F74068" w:rsidP="005B456E">
      <w:pPr>
        <w:rPr>
          <w:rFonts w:eastAsia="Arial"/>
        </w:rPr>
      </w:pPr>
      <w:bookmarkStart w:id="0" w:name="_GoBack"/>
      <w:bookmarkEnd w:id="0"/>
    </w:p>
    <w:sectPr w:rsidR="00F74068" w:rsidRPr="005B456E" w:rsidSect="00E275A0">
      <w:headerReference w:type="default" r:id="rId8"/>
      <w:footerReference w:type="default" r:id="rId9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A07" w:rsidRDefault="004F3A07" w:rsidP="0084311F">
      <w:r>
        <w:separator/>
      </w:r>
    </w:p>
  </w:endnote>
  <w:endnote w:type="continuationSeparator" w:id="0">
    <w:p w:rsidR="004F3A07" w:rsidRDefault="004F3A07" w:rsidP="0084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>Rua Quintino Bocaiúva, 204 – Centro – 89135-000 – Apiúna – SC. – CNPJ: 79.373.767/0001-16</w:t>
    </w:r>
  </w:p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proofErr w:type="gramStart"/>
    <w:r w:rsidRPr="00293007">
      <w:rPr>
        <w:b/>
        <w:sz w:val="20"/>
        <w:szCs w:val="20"/>
      </w:rPr>
      <w:t>e-mail</w:t>
    </w:r>
    <w:proofErr w:type="gramEnd"/>
    <w:r w:rsidRPr="00293007">
      <w:rPr>
        <w:b/>
        <w:sz w:val="20"/>
        <w:szCs w:val="20"/>
      </w:rPr>
      <w:t xml:space="preserve">: </w:t>
    </w:r>
    <w:hyperlink r:id="rId1" w:history="1">
      <w:r w:rsidR="00D17644" w:rsidRPr="00293007">
        <w:rPr>
          <w:rStyle w:val="Hyperlink"/>
          <w:b/>
          <w:color w:val="auto"/>
          <w:sz w:val="20"/>
          <w:szCs w:val="20"/>
        </w:rPr>
        <w:t>administracao@apiuna.sc.gov.br</w:t>
      </w:r>
    </w:hyperlink>
    <w:r w:rsidRPr="00293007">
      <w:rPr>
        <w:b/>
        <w:sz w:val="20"/>
        <w:szCs w:val="20"/>
      </w:rPr>
      <w:t xml:space="preserve"> – Fone (47) 3353-2000 – Fax (47) 3353-2001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A07" w:rsidRDefault="004F3A07" w:rsidP="0084311F">
      <w:r>
        <w:separator/>
      </w:r>
    </w:p>
  </w:footnote>
  <w:footnote w:type="continuationSeparator" w:id="0">
    <w:p w:rsidR="004F3A07" w:rsidRDefault="004F3A07" w:rsidP="0084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680" w:rsidRPr="00293007" w:rsidRDefault="00F74068" w:rsidP="006A4680">
    <w:pPr>
      <w:pStyle w:val="Cabealho"/>
      <w:contextualSpacing/>
      <w:jc w:val="center"/>
      <w:rPr>
        <w:sz w:val="44"/>
        <w:szCs w:val="44"/>
      </w:rPr>
    </w:pPr>
    <w:r w:rsidRPr="00293007">
      <w:rPr>
        <w:noProof/>
        <w:sz w:val="44"/>
        <w:szCs w:val="44"/>
      </w:rPr>
      <w:drawing>
        <wp:inline distT="0" distB="0" distL="0" distR="0" wp14:anchorId="62F305B6" wp14:editId="202F148D">
          <wp:extent cx="552450" cy="571500"/>
          <wp:effectExtent l="0" t="0" r="0" b="0"/>
          <wp:docPr id="1" name="Imagem 1" descr="C:\Users\Usuario\Documents\Brasão Api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ocuments\Brasão Apiu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4680" w:rsidRPr="00293007">
      <w:rPr>
        <w:sz w:val="44"/>
        <w:szCs w:val="44"/>
      </w:rPr>
      <w:t xml:space="preserve">    </w:t>
    </w:r>
    <w:r w:rsidR="006A4680" w:rsidRPr="00293007">
      <w:rPr>
        <w:b/>
        <w:sz w:val="36"/>
        <w:szCs w:val="36"/>
      </w:rPr>
      <w:t>PREFEITURA MUNICIPAL DE APIÚNA</w:t>
    </w:r>
    <w:r w:rsidR="006A4680" w:rsidRPr="00293007">
      <w:rPr>
        <w:sz w:val="44"/>
        <w:szCs w:val="44"/>
      </w:rPr>
      <w:t xml:space="preserve"> </w:t>
    </w:r>
  </w:p>
  <w:p w:rsidR="0084311F" w:rsidRPr="00293007" w:rsidRDefault="006A4680" w:rsidP="006A4680">
    <w:pPr>
      <w:pStyle w:val="Cabealho"/>
      <w:contextualSpacing/>
      <w:jc w:val="center"/>
      <w:rPr>
        <w:sz w:val="28"/>
        <w:szCs w:val="28"/>
      </w:rPr>
    </w:pPr>
    <w:r w:rsidRPr="00293007">
      <w:rPr>
        <w:sz w:val="28"/>
        <w:szCs w:val="28"/>
      </w:rPr>
      <w:t>Estado de Santa Catarina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F7315"/>
    <w:multiLevelType w:val="hybridMultilevel"/>
    <w:tmpl w:val="75DA8D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3BC5"/>
    <w:multiLevelType w:val="hybridMultilevel"/>
    <w:tmpl w:val="BF1E8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65F"/>
    <w:multiLevelType w:val="multilevel"/>
    <w:tmpl w:val="22685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139457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FF21E3"/>
    <w:multiLevelType w:val="hybridMultilevel"/>
    <w:tmpl w:val="8206C58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C0DBD"/>
    <w:multiLevelType w:val="hybridMultilevel"/>
    <w:tmpl w:val="9AD20E8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E47A24"/>
    <w:multiLevelType w:val="multilevel"/>
    <w:tmpl w:val="0428C7B8"/>
    <w:lvl w:ilvl="0">
      <w:start w:val="1"/>
      <w:numFmt w:val="decimal"/>
      <w:lvlText w:val="%1."/>
      <w:lvlJc w:val="left"/>
      <w:pPr>
        <w:ind w:left="575" w:hanging="361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14" w:hanging="556"/>
        <w:jc w:val="left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2">
      <w:start w:val="1"/>
      <w:numFmt w:val="upperRoman"/>
      <w:lvlText w:val="%3)"/>
      <w:lvlJc w:val="left"/>
      <w:pPr>
        <w:ind w:left="840" w:hanging="266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1985" w:hanging="26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30" w:hanging="26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75" w:hanging="26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420" w:hanging="26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65" w:hanging="26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10" w:hanging="266"/>
      </w:pPr>
      <w:rPr>
        <w:rFonts w:hint="default"/>
        <w:lang w:val="pt-PT" w:eastAsia="pt-PT" w:bidi="pt-PT"/>
      </w:rPr>
    </w:lvl>
  </w:abstractNum>
  <w:abstractNum w:abstractNumId="7" w15:restartNumberingAfterBreak="0">
    <w:nsid w:val="63F5015F"/>
    <w:multiLevelType w:val="hybridMultilevel"/>
    <w:tmpl w:val="8E3AACBA"/>
    <w:lvl w:ilvl="0" w:tplc="F97A6B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65397"/>
    <w:multiLevelType w:val="hybridMultilevel"/>
    <w:tmpl w:val="4FFA9818"/>
    <w:lvl w:ilvl="0" w:tplc="AA2A95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068"/>
    <w:rsid w:val="00004F5F"/>
    <w:rsid w:val="00012EE8"/>
    <w:rsid w:val="0001772E"/>
    <w:rsid w:val="00020256"/>
    <w:rsid w:val="00032A5D"/>
    <w:rsid w:val="00041A6C"/>
    <w:rsid w:val="0004357D"/>
    <w:rsid w:val="00057A1C"/>
    <w:rsid w:val="0007429F"/>
    <w:rsid w:val="0009622F"/>
    <w:rsid w:val="000A0473"/>
    <w:rsid w:val="000A4FCD"/>
    <w:rsid w:val="000B57C0"/>
    <w:rsid w:val="000C271A"/>
    <w:rsid w:val="000E434C"/>
    <w:rsid w:val="000F5BEE"/>
    <w:rsid w:val="0010086A"/>
    <w:rsid w:val="001206E9"/>
    <w:rsid w:val="00132FA9"/>
    <w:rsid w:val="00153D11"/>
    <w:rsid w:val="001747DD"/>
    <w:rsid w:val="00177B8D"/>
    <w:rsid w:val="00177EE2"/>
    <w:rsid w:val="001820F4"/>
    <w:rsid w:val="00190911"/>
    <w:rsid w:val="00190ABD"/>
    <w:rsid w:val="001A0FA9"/>
    <w:rsid w:val="001A4912"/>
    <w:rsid w:val="001B3626"/>
    <w:rsid w:val="001B4377"/>
    <w:rsid w:val="001C4813"/>
    <w:rsid w:val="001D2865"/>
    <w:rsid w:val="001D3A87"/>
    <w:rsid w:val="001E19E6"/>
    <w:rsid w:val="001E3EE7"/>
    <w:rsid w:val="001F0050"/>
    <w:rsid w:val="001F1BDD"/>
    <w:rsid w:val="001F361E"/>
    <w:rsid w:val="001F7DF0"/>
    <w:rsid w:val="00205B46"/>
    <w:rsid w:val="00206D58"/>
    <w:rsid w:val="00213920"/>
    <w:rsid w:val="00216370"/>
    <w:rsid w:val="00222A59"/>
    <w:rsid w:val="00246B0C"/>
    <w:rsid w:val="00251484"/>
    <w:rsid w:val="00251CB2"/>
    <w:rsid w:val="002534E8"/>
    <w:rsid w:val="00261C82"/>
    <w:rsid w:val="00290A79"/>
    <w:rsid w:val="00293007"/>
    <w:rsid w:val="002A5B41"/>
    <w:rsid w:val="002B00A9"/>
    <w:rsid w:val="002D3830"/>
    <w:rsid w:val="002D4626"/>
    <w:rsid w:val="002E162B"/>
    <w:rsid w:val="0030174F"/>
    <w:rsid w:val="003168EF"/>
    <w:rsid w:val="003206BB"/>
    <w:rsid w:val="00342864"/>
    <w:rsid w:val="003441FF"/>
    <w:rsid w:val="00360F3B"/>
    <w:rsid w:val="00362888"/>
    <w:rsid w:val="00363F63"/>
    <w:rsid w:val="00366446"/>
    <w:rsid w:val="00392CAE"/>
    <w:rsid w:val="00397D88"/>
    <w:rsid w:val="003A0372"/>
    <w:rsid w:val="003A1961"/>
    <w:rsid w:val="003A6136"/>
    <w:rsid w:val="003B0E3F"/>
    <w:rsid w:val="003B120E"/>
    <w:rsid w:val="003D1F5A"/>
    <w:rsid w:val="003E2B9E"/>
    <w:rsid w:val="003F2AD7"/>
    <w:rsid w:val="0040379B"/>
    <w:rsid w:val="0041272C"/>
    <w:rsid w:val="00417D83"/>
    <w:rsid w:val="00430E02"/>
    <w:rsid w:val="00433E77"/>
    <w:rsid w:val="00434DB4"/>
    <w:rsid w:val="0044313E"/>
    <w:rsid w:val="004433A5"/>
    <w:rsid w:val="00466A29"/>
    <w:rsid w:val="00486345"/>
    <w:rsid w:val="004973C5"/>
    <w:rsid w:val="004A093D"/>
    <w:rsid w:val="004B6B1F"/>
    <w:rsid w:val="004C0694"/>
    <w:rsid w:val="004C2126"/>
    <w:rsid w:val="004C5C21"/>
    <w:rsid w:val="004D04FE"/>
    <w:rsid w:val="004F3A07"/>
    <w:rsid w:val="004F79D3"/>
    <w:rsid w:val="005273CF"/>
    <w:rsid w:val="00530709"/>
    <w:rsid w:val="00545903"/>
    <w:rsid w:val="0054642A"/>
    <w:rsid w:val="00591432"/>
    <w:rsid w:val="005A32F3"/>
    <w:rsid w:val="005B456E"/>
    <w:rsid w:val="005C1F35"/>
    <w:rsid w:val="005C4ACA"/>
    <w:rsid w:val="005D1BC6"/>
    <w:rsid w:val="005D50FC"/>
    <w:rsid w:val="005D67E1"/>
    <w:rsid w:val="005F4912"/>
    <w:rsid w:val="005F7CF1"/>
    <w:rsid w:val="006005AD"/>
    <w:rsid w:val="006039C5"/>
    <w:rsid w:val="0061039D"/>
    <w:rsid w:val="006200A0"/>
    <w:rsid w:val="00630756"/>
    <w:rsid w:val="00634823"/>
    <w:rsid w:val="006432AB"/>
    <w:rsid w:val="006512E5"/>
    <w:rsid w:val="0065698D"/>
    <w:rsid w:val="006604D0"/>
    <w:rsid w:val="006A4680"/>
    <w:rsid w:val="006A4FE7"/>
    <w:rsid w:val="006B27FE"/>
    <w:rsid w:val="006B3DE9"/>
    <w:rsid w:val="006B6EDC"/>
    <w:rsid w:val="00716B8C"/>
    <w:rsid w:val="0072282F"/>
    <w:rsid w:val="00733FCE"/>
    <w:rsid w:val="00735D97"/>
    <w:rsid w:val="007368F1"/>
    <w:rsid w:val="00747A2D"/>
    <w:rsid w:val="007513F3"/>
    <w:rsid w:val="00756197"/>
    <w:rsid w:val="00757D46"/>
    <w:rsid w:val="0077052F"/>
    <w:rsid w:val="00777821"/>
    <w:rsid w:val="00781677"/>
    <w:rsid w:val="0079437D"/>
    <w:rsid w:val="007A6F96"/>
    <w:rsid w:val="007B34D2"/>
    <w:rsid w:val="007B629E"/>
    <w:rsid w:val="007C4C89"/>
    <w:rsid w:val="007C7061"/>
    <w:rsid w:val="007D63E0"/>
    <w:rsid w:val="007E3147"/>
    <w:rsid w:val="007E6D70"/>
    <w:rsid w:val="007F1051"/>
    <w:rsid w:val="007F1C02"/>
    <w:rsid w:val="007F39A4"/>
    <w:rsid w:val="00800C47"/>
    <w:rsid w:val="00804434"/>
    <w:rsid w:val="0080484A"/>
    <w:rsid w:val="008266E7"/>
    <w:rsid w:val="0084311F"/>
    <w:rsid w:val="00852458"/>
    <w:rsid w:val="0086725B"/>
    <w:rsid w:val="0087277F"/>
    <w:rsid w:val="0087442B"/>
    <w:rsid w:val="00877562"/>
    <w:rsid w:val="00885C7A"/>
    <w:rsid w:val="008A0B9C"/>
    <w:rsid w:val="008B14BE"/>
    <w:rsid w:val="008B2223"/>
    <w:rsid w:val="008B2525"/>
    <w:rsid w:val="008C7130"/>
    <w:rsid w:val="008C79E2"/>
    <w:rsid w:val="008D2C2A"/>
    <w:rsid w:val="008D4DF5"/>
    <w:rsid w:val="008E0DB9"/>
    <w:rsid w:val="008E3A73"/>
    <w:rsid w:val="00913822"/>
    <w:rsid w:val="009253DC"/>
    <w:rsid w:val="00935D62"/>
    <w:rsid w:val="009363D4"/>
    <w:rsid w:val="00941A8A"/>
    <w:rsid w:val="00943E70"/>
    <w:rsid w:val="00963E7C"/>
    <w:rsid w:val="00964436"/>
    <w:rsid w:val="00966EC0"/>
    <w:rsid w:val="00985442"/>
    <w:rsid w:val="0098653C"/>
    <w:rsid w:val="009939AE"/>
    <w:rsid w:val="009943FB"/>
    <w:rsid w:val="00996146"/>
    <w:rsid w:val="009B28DC"/>
    <w:rsid w:val="009D17E6"/>
    <w:rsid w:val="009E0FCC"/>
    <w:rsid w:val="009F02A2"/>
    <w:rsid w:val="00A01F73"/>
    <w:rsid w:val="00A02318"/>
    <w:rsid w:val="00A02525"/>
    <w:rsid w:val="00A02C43"/>
    <w:rsid w:val="00A03265"/>
    <w:rsid w:val="00A07D0D"/>
    <w:rsid w:val="00A20537"/>
    <w:rsid w:val="00A2654E"/>
    <w:rsid w:val="00A309CA"/>
    <w:rsid w:val="00A421BD"/>
    <w:rsid w:val="00A42EC0"/>
    <w:rsid w:val="00A47EC8"/>
    <w:rsid w:val="00A533DC"/>
    <w:rsid w:val="00A54480"/>
    <w:rsid w:val="00A6095E"/>
    <w:rsid w:val="00A65C62"/>
    <w:rsid w:val="00A67381"/>
    <w:rsid w:val="00A767BD"/>
    <w:rsid w:val="00A776E1"/>
    <w:rsid w:val="00A8262A"/>
    <w:rsid w:val="00A926BD"/>
    <w:rsid w:val="00A9427A"/>
    <w:rsid w:val="00A959BB"/>
    <w:rsid w:val="00AB030B"/>
    <w:rsid w:val="00AB283C"/>
    <w:rsid w:val="00AB4652"/>
    <w:rsid w:val="00AB75D8"/>
    <w:rsid w:val="00AC1EF3"/>
    <w:rsid w:val="00AC4927"/>
    <w:rsid w:val="00AC6A3C"/>
    <w:rsid w:val="00AD2CE3"/>
    <w:rsid w:val="00AD505C"/>
    <w:rsid w:val="00AD514B"/>
    <w:rsid w:val="00AE159B"/>
    <w:rsid w:val="00AE2D4E"/>
    <w:rsid w:val="00AF0A43"/>
    <w:rsid w:val="00AF1407"/>
    <w:rsid w:val="00AF634F"/>
    <w:rsid w:val="00B0700D"/>
    <w:rsid w:val="00B106E0"/>
    <w:rsid w:val="00B13EA1"/>
    <w:rsid w:val="00B17180"/>
    <w:rsid w:val="00B24F16"/>
    <w:rsid w:val="00B42A2E"/>
    <w:rsid w:val="00B50B3F"/>
    <w:rsid w:val="00B71A99"/>
    <w:rsid w:val="00B756D2"/>
    <w:rsid w:val="00B819A4"/>
    <w:rsid w:val="00B839EA"/>
    <w:rsid w:val="00B85FD0"/>
    <w:rsid w:val="00B86B56"/>
    <w:rsid w:val="00B910CB"/>
    <w:rsid w:val="00B92B96"/>
    <w:rsid w:val="00B95C55"/>
    <w:rsid w:val="00BA2E70"/>
    <w:rsid w:val="00BA30C1"/>
    <w:rsid w:val="00BC4F5A"/>
    <w:rsid w:val="00BD573A"/>
    <w:rsid w:val="00BE1C8E"/>
    <w:rsid w:val="00BF1118"/>
    <w:rsid w:val="00C00F79"/>
    <w:rsid w:val="00C13308"/>
    <w:rsid w:val="00C20D7E"/>
    <w:rsid w:val="00C37474"/>
    <w:rsid w:val="00C42E80"/>
    <w:rsid w:val="00C5142F"/>
    <w:rsid w:val="00C54791"/>
    <w:rsid w:val="00C9052D"/>
    <w:rsid w:val="00C90BA6"/>
    <w:rsid w:val="00C91763"/>
    <w:rsid w:val="00C972FB"/>
    <w:rsid w:val="00CD1CE6"/>
    <w:rsid w:val="00CE68E6"/>
    <w:rsid w:val="00CF3AB9"/>
    <w:rsid w:val="00D0074D"/>
    <w:rsid w:val="00D1296F"/>
    <w:rsid w:val="00D17644"/>
    <w:rsid w:val="00D20F99"/>
    <w:rsid w:val="00D35383"/>
    <w:rsid w:val="00D41144"/>
    <w:rsid w:val="00D63E36"/>
    <w:rsid w:val="00D9009E"/>
    <w:rsid w:val="00D92184"/>
    <w:rsid w:val="00D96263"/>
    <w:rsid w:val="00DA58F8"/>
    <w:rsid w:val="00DB1C46"/>
    <w:rsid w:val="00DD4811"/>
    <w:rsid w:val="00DE2230"/>
    <w:rsid w:val="00DF24C7"/>
    <w:rsid w:val="00DF26B4"/>
    <w:rsid w:val="00DF641B"/>
    <w:rsid w:val="00DF7D07"/>
    <w:rsid w:val="00E04A64"/>
    <w:rsid w:val="00E05260"/>
    <w:rsid w:val="00E13126"/>
    <w:rsid w:val="00E275A0"/>
    <w:rsid w:val="00E32E8D"/>
    <w:rsid w:val="00E3330F"/>
    <w:rsid w:val="00E37095"/>
    <w:rsid w:val="00E42A2C"/>
    <w:rsid w:val="00E463A2"/>
    <w:rsid w:val="00E517EF"/>
    <w:rsid w:val="00E5783C"/>
    <w:rsid w:val="00E6056E"/>
    <w:rsid w:val="00E666C9"/>
    <w:rsid w:val="00E678C2"/>
    <w:rsid w:val="00E95F8D"/>
    <w:rsid w:val="00EA14B1"/>
    <w:rsid w:val="00EA4ECA"/>
    <w:rsid w:val="00EB102D"/>
    <w:rsid w:val="00EB3E30"/>
    <w:rsid w:val="00EB4571"/>
    <w:rsid w:val="00EC4944"/>
    <w:rsid w:val="00ED19A4"/>
    <w:rsid w:val="00EE45B2"/>
    <w:rsid w:val="00EE79C7"/>
    <w:rsid w:val="00EE7AA3"/>
    <w:rsid w:val="00F12894"/>
    <w:rsid w:val="00F26101"/>
    <w:rsid w:val="00F306E9"/>
    <w:rsid w:val="00F30C4B"/>
    <w:rsid w:val="00F30DF1"/>
    <w:rsid w:val="00F36D5B"/>
    <w:rsid w:val="00F528B0"/>
    <w:rsid w:val="00F6032D"/>
    <w:rsid w:val="00F7200B"/>
    <w:rsid w:val="00F74068"/>
    <w:rsid w:val="00F740B4"/>
    <w:rsid w:val="00F905CD"/>
    <w:rsid w:val="00F90BC1"/>
    <w:rsid w:val="00FA16B1"/>
    <w:rsid w:val="00FA4DD1"/>
    <w:rsid w:val="00FA54C6"/>
    <w:rsid w:val="00FA76EF"/>
    <w:rsid w:val="00FB2D22"/>
    <w:rsid w:val="00FB4C1B"/>
    <w:rsid w:val="00FB7FF5"/>
    <w:rsid w:val="00FC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66E11C-DA6D-4DEF-8274-0518D12A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06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8B22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4311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4311F"/>
    <w:rPr>
      <w:sz w:val="22"/>
      <w:szCs w:val="22"/>
      <w:lang w:eastAsia="en-US"/>
    </w:rPr>
  </w:style>
  <w:style w:type="character" w:styleId="Hyperlink">
    <w:name w:val="Hyperlink"/>
    <w:unhideWhenUsed/>
    <w:rsid w:val="004C2126"/>
    <w:rPr>
      <w:color w:val="0000FF"/>
      <w:u w:val="single"/>
    </w:rPr>
  </w:style>
  <w:style w:type="paragraph" w:styleId="SemEspaamento">
    <w:name w:val="No Spacing"/>
    <w:qFormat/>
    <w:rsid w:val="006A4FE7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8B222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8B2223"/>
  </w:style>
  <w:style w:type="character" w:customStyle="1" w:styleId="badge">
    <w:name w:val="badge"/>
    <w:rsid w:val="008B2223"/>
  </w:style>
  <w:style w:type="paragraph" w:styleId="NormalWeb">
    <w:name w:val="Normal (Web)"/>
    <w:basedOn w:val="Normal"/>
    <w:uiPriority w:val="99"/>
    <w:semiHidden/>
    <w:unhideWhenUsed/>
    <w:rsid w:val="001F1BDD"/>
    <w:pPr>
      <w:spacing w:before="100" w:beforeAutospacing="1" w:after="100" w:afterAutospacing="1"/>
    </w:pPr>
  </w:style>
  <w:style w:type="character" w:customStyle="1" w:styleId="cite">
    <w:name w:val="cite"/>
    <w:rsid w:val="001F1BDD"/>
  </w:style>
  <w:style w:type="table" w:styleId="Tabelacomgrade">
    <w:name w:val="Table Grid"/>
    <w:basedOn w:val="Tabelanormal"/>
    <w:uiPriority w:val="59"/>
    <w:rsid w:val="002B0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740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64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446"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42A2C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B819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4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apiun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e\Desktop\Of&#237;cio%20Timbrad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D8FBA-BA5A-4B8E-9AA4-D1CF9B0F1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Timbrado</Template>
  <TotalTime>596</TotalTime>
  <Pages>1</Pages>
  <Words>212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Links>
    <vt:vector size="24" baseType="variant">
      <vt:variant>
        <vt:i4>6029402</vt:i4>
      </vt:variant>
      <vt:variant>
        <vt:i4>6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3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5570658</vt:i4>
      </vt:variant>
      <vt:variant>
        <vt:i4>0</vt:i4>
      </vt:variant>
      <vt:variant>
        <vt:i4>0</vt:i4>
      </vt:variant>
      <vt:variant>
        <vt:i4>5</vt:i4>
      </vt:variant>
      <vt:variant>
        <vt:lpwstr>mailto:administracao@apiuna.sc.gov.br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Usuario</cp:lastModifiedBy>
  <cp:revision>154</cp:revision>
  <cp:lastPrinted>2022-01-26T12:39:00Z</cp:lastPrinted>
  <dcterms:created xsi:type="dcterms:W3CDTF">2019-04-09T13:02:00Z</dcterms:created>
  <dcterms:modified xsi:type="dcterms:W3CDTF">2026-05-08T12:14:00Z</dcterms:modified>
</cp:coreProperties>
</file>