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068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</w:p>
    <w:p w:rsidR="00F74068" w:rsidRPr="00FB67B7" w:rsidRDefault="00F74068" w:rsidP="004D04FE">
      <w:pPr>
        <w:jc w:val="center"/>
        <w:rPr>
          <w:rFonts w:ascii="Courier New" w:hAnsi="Courier New" w:cs="Courier New"/>
          <w:b/>
        </w:rPr>
      </w:pPr>
      <w:r w:rsidRPr="00FB67B7">
        <w:rPr>
          <w:rFonts w:ascii="Courier New" w:hAnsi="Courier New" w:cs="Courier New"/>
          <w:b/>
        </w:rPr>
        <w:t>Anexo I</w:t>
      </w:r>
    </w:p>
    <w:p w:rsidR="00F74068" w:rsidRDefault="00F74068" w:rsidP="00F74068">
      <w:pPr>
        <w:jc w:val="center"/>
        <w:rPr>
          <w:rFonts w:ascii="Courier New" w:hAnsi="Courier New" w:cs="Courier New"/>
          <w:b/>
        </w:rPr>
      </w:pPr>
    </w:p>
    <w:tbl>
      <w:tblPr>
        <w:tblpPr w:leftFromText="141" w:rightFromText="141" w:vertAnchor="text" w:horzAnchor="margin" w:tblpX="-455" w:tblpY="-26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1448"/>
        <w:gridCol w:w="758"/>
        <w:gridCol w:w="102"/>
        <w:gridCol w:w="2551"/>
        <w:gridCol w:w="1955"/>
      </w:tblGrid>
      <w:tr w:rsidR="005C1F35" w:rsidTr="005C1F35">
        <w:tc>
          <w:tcPr>
            <w:tcW w:w="4665" w:type="dxa"/>
            <w:gridSpan w:val="2"/>
            <w:tcBorders>
              <w:right w:val="single" w:sz="4" w:space="0" w:color="auto"/>
            </w:tcBorders>
          </w:tcPr>
          <w:p w:rsidR="005C1F35" w:rsidRDefault="005C1F35" w:rsidP="005C1F35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1F35" w:rsidRPr="005E6FFA" w:rsidRDefault="005C1F35" w:rsidP="005C1F35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>ESTADO DE SANTA CATARINA</w:t>
            </w:r>
          </w:p>
          <w:p w:rsidR="005C1F35" w:rsidRPr="005E6FFA" w:rsidRDefault="005C1F35" w:rsidP="005C1F35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MUNICÍPIO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APIÚNA</w:t>
            </w:r>
          </w:p>
          <w:p w:rsidR="005C1F35" w:rsidRDefault="005C1F35" w:rsidP="005C1F35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INSCRIÇÃO PARA CADASTRO SIMPLIFICADO </w:t>
            </w:r>
          </w:p>
          <w:p w:rsidR="005C1F35" w:rsidRDefault="005C1F35" w:rsidP="005C1F35">
            <w:pPr>
              <w:pStyle w:val="SemEspaamento"/>
              <w:autoSpaceDE w:val="0"/>
              <w:autoSpaceDN w:val="0"/>
              <w:jc w:val="both"/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EDITAL Nº </w:t>
            </w:r>
            <w:r w:rsidR="00FA0276">
              <w:rPr>
                <w:rFonts w:ascii="Arial" w:hAnsi="Arial" w:cs="Arial"/>
                <w:b/>
                <w:sz w:val="20"/>
                <w:szCs w:val="20"/>
              </w:rPr>
              <w:t>006/2026</w:t>
            </w:r>
          </w:p>
        </w:tc>
        <w:tc>
          <w:tcPr>
            <w:tcW w:w="5366" w:type="dxa"/>
            <w:gridSpan w:val="4"/>
            <w:tcBorders>
              <w:left w:val="single" w:sz="4" w:space="0" w:color="auto"/>
            </w:tcBorders>
          </w:tcPr>
          <w:p w:rsidR="00430E02" w:rsidRDefault="00430E02" w:rsidP="005C1F3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</w:p>
          <w:p w:rsidR="00FA0276" w:rsidRPr="00FA0276" w:rsidRDefault="00FA0276" w:rsidP="00FA0276">
            <w:pPr>
              <w:jc w:val="center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  <w:r w:rsidRPr="00FA0276"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  <w:t>Engenheiro Florestal</w:t>
            </w:r>
          </w:p>
          <w:p w:rsidR="005C1F35" w:rsidRDefault="005C1F35" w:rsidP="005C1F3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:rsidR="005C1F35" w:rsidRDefault="005C1F35" w:rsidP="005C1F35">
            <w:pPr>
              <w:pStyle w:val="SemEspaamento"/>
              <w:autoSpaceDE w:val="0"/>
              <w:autoSpaceDN w:val="0"/>
              <w:jc w:val="both"/>
            </w:pPr>
          </w:p>
        </w:tc>
      </w:tr>
      <w:tr w:rsidR="00F74068" w:rsidRPr="005E6FFA" w:rsidTr="005C1F35">
        <w:tc>
          <w:tcPr>
            <w:tcW w:w="8076" w:type="dxa"/>
            <w:gridSpan w:val="5"/>
          </w:tcPr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NOME DO (A) CANDIDATO (A)</w:t>
            </w: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5" w:type="dxa"/>
          </w:tcPr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Nº DA INSCRIÇÃO</w:t>
            </w:r>
          </w:p>
        </w:tc>
      </w:tr>
      <w:tr w:rsidR="00F74068" w:rsidRPr="005E6FFA" w:rsidTr="005C1F35">
        <w:tc>
          <w:tcPr>
            <w:tcW w:w="3217" w:type="dxa"/>
          </w:tcPr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3"/>
          </w:tcPr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CPF</w:t>
            </w:r>
          </w:p>
        </w:tc>
        <w:tc>
          <w:tcPr>
            <w:tcW w:w="2551" w:type="dxa"/>
          </w:tcPr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TÍTULO DE ELEITOR</w:t>
            </w:r>
          </w:p>
        </w:tc>
        <w:tc>
          <w:tcPr>
            <w:tcW w:w="1955" w:type="dxa"/>
          </w:tcPr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DATA DE NASCIMENTO</w:t>
            </w: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4068" w:rsidRPr="005E6FFA" w:rsidTr="005C1F35">
        <w:tc>
          <w:tcPr>
            <w:tcW w:w="8076" w:type="dxa"/>
            <w:gridSpan w:val="5"/>
          </w:tcPr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ENDEREÇO</w:t>
            </w:r>
          </w:p>
        </w:tc>
        <w:tc>
          <w:tcPr>
            <w:tcW w:w="1955" w:type="dxa"/>
          </w:tcPr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TELEFONE</w:t>
            </w: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4068" w:rsidRPr="005E6FFA" w:rsidTr="005C1F35">
        <w:tc>
          <w:tcPr>
            <w:tcW w:w="10031" w:type="dxa"/>
            <w:gridSpan w:val="6"/>
          </w:tcPr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</w:tr>
      <w:tr w:rsidR="00F74068" w:rsidRPr="005E6FFA" w:rsidTr="005C1F35">
        <w:tc>
          <w:tcPr>
            <w:tcW w:w="5423" w:type="dxa"/>
            <w:gridSpan w:val="3"/>
            <w:tcBorders>
              <w:bottom w:val="single" w:sz="4" w:space="0" w:color="auto"/>
            </w:tcBorders>
          </w:tcPr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APIÚNA (SC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),</w:t>
            </w:r>
            <w:r w:rsidRPr="005E6FFA"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 xml:space="preserve">____ DE </w:t>
            </w:r>
            <w:r>
              <w:rPr>
                <w:rFonts w:ascii="Arial" w:hAnsi="Arial" w:cs="Arial"/>
                <w:sz w:val="18"/>
                <w:szCs w:val="18"/>
              </w:rPr>
              <w:t>________________</w:t>
            </w:r>
            <w:r w:rsidR="0072282F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251484">
              <w:rPr>
                <w:rFonts w:ascii="Arial" w:hAnsi="Arial" w:cs="Arial"/>
                <w:sz w:val="18"/>
                <w:szCs w:val="18"/>
              </w:rPr>
              <w:t>2026</w:t>
            </w:r>
            <w:r w:rsidR="004D04FE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Pr="005E6FFA" w:rsidRDefault="00F74068" w:rsidP="005C1F35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74068" w:rsidRPr="005E6FFA" w:rsidRDefault="00F74068" w:rsidP="005C1F35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______________________________________</w:t>
            </w:r>
          </w:p>
          <w:p w:rsidR="00F74068" w:rsidRPr="005E6FFA" w:rsidRDefault="00F74068" w:rsidP="005C1F35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4608" w:type="dxa"/>
            <w:gridSpan w:val="3"/>
          </w:tcPr>
          <w:p w:rsidR="00F74068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Declaro que aceito todas as normas especificadas n</w:t>
            </w:r>
            <w:r>
              <w:rPr>
                <w:rFonts w:ascii="Arial" w:hAnsi="Arial" w:cs="Arial"/>
                <w:sz w:val="18"/>
                <w:szCs w:val="18"/>
              </w:rPr>
              <w:t xml:space="preserve">o Edital de abertura deste </w:t>
            </w:r>
            <w:r w:rsidR="00F6032D">
              <w:rPr>
                <w:rFonts w:ascii="Arial" w:hAnsi="Arial" w:cs="Arial"/>
                <w:sz w:val="18"/>
                <w:szCs w:val="18"/>
              </w:rPr>
              <w:t>Cadastro Simplificado</w:t>
            </w:r>
            <w:r w:rsidRPr="005E6FFA">
              <w:rPr>
                <w:rFonts w:ascii="Arial" w:hAnsi="Arial" w:cs="Arial"/>
                <w:sz w:val="18"/>
                <w:szCs w:val="18"/>
              </w:rPr>
              <w:t>, sou responsável pelo preenchimento da Ficha de Inscrição, pelas informações aqui prest</w:t>
            </w:r>
            <w:r>
              <w:rPr>
                <w:rFonts w:ascii="Arial" w:hAnsi="Arial" w:cs="Arial"/>
                <w:sz w:val="18"/>
                <w:szCs w:val="18"/>
              </w:rPr>
              <w:t xml:space="preserve">adas e pela conferência </w:t>
            </w:r>
            <w:r w:rsidR="001E3EE7">
              <w:rPr>
                <w:rFonts w:ascii="Arial" w:hAnsi="Arial" w:cs="Arial"/>
                <w:sz w:val="18"/>
                <w:szCs w:val="18"/>
              </w:rPr>
              <w:t xml:space="preserve">da </w:t>
            </w:r>
            <w:r w:rsidR="001E3EE7" w:rsidRPr="005E6FFA">
              <w:rPr>
                <w:rFonts w:ascii="Arial" w:hAnsi="Arial" w:cs="Arial"/>
                <w:sz w:val="18"/>
                <w:szCs w:val="18"/>
              </w:rPr>
              <w:t>documentação</w:t>
            </w:r>
            <w:r w:rsidRPr="005E6FFA">
              <w:rPr>
                <w:rFonts w:ascii="Arial" w:hAnsi="Arial" w:cs="Arial"/>
                <w:sz w:val="18"/>
                <w:szCs w:val="18"/>
              </w:rPr>
              <w:t xml:space="preserve"> anexa, perante a presença do Responsável pelo recebimento.</w:t>
            </w: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4068" w:rsidRPr="005E6FFA" w:rsidRDefault="00F74068" w:rsidP="005C1F35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F74068" w:rsidRPr="005E6FFA" w:rsidRDefault="00F74068" w:rsidP="005C1F35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DO(A) CANDIDATO(A)</w:t>
            </w:r>
          </w:p>
          <w:p w:rsidR="00F74068" w:rsidRPr="005E6FFA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4068" w:rsidRPr="005E6FFA" w:rsidTr="005C1F35">
        <w:trPr>
          <w:trHeight w:val="366"/>
        </w:trPr>
        <w:tc>
          <w:tcPr>
            <w:tcW w:w="5423" w:type="dxa"/>
            <w:gridSpan w:val="3"/>
            <w:tcBorders>
              <w:right w:val="single" w:sz="4" w:space="0" w:color="auto"/>
            </w:tcBorders>
          </w:tcPr>
          <w:p w:rsidR="00F74068" w:rsidRDefault="00F74068" w:rsidP="005C1F35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74068" w:rsidRPr="00BA3A1A" w:rsidRDefault="00F74068" w:rsidP="005C1F35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3A1A">
              <w:rPr>
                <w:rFonts w:ascii="Arial" w:hAnsi="Arial" w:cs="Arial"/>
                <w:b/>
                <w:sz w:val="20"/>
                <w:szCs w:val="20"/>
              </w:rPr>
              <w:t xml:space="preserve">Títulos </w:t>
            </w:r>
          </w:p>
        </w:tc>
        <w:tc>
          <w:tcPr>
            <w:tcW w:w="460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74068" w:rsidRDefault="00F74068" w:rsidP="005C1F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74068" w:rsidRPr="004E6A62" w:rsidRDefault="00F90BC1" w:rsidP="005C1F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6A62">
              <w:rPr>
                <w:rFonts w:ascii="Arial" w:hAnsi="Arial" w:cs="Arial"/>
                <w:b/>
                <w:sz w:val="18"/>
                <w:szCs w:val="18"/>
              </w:rPr>
              <w:t xml:space="preserve">PONTUAÇÃO </w:t>
            </w:r>
            <w:r>
              <w:rPr>
                <w:rFonts w:ascii="Arial" w:hAnsi="Arial" w:cs="Arial"/>
                <w:b/>
                <w:sz w:val="18"/>
                <w:szCs w:val="18"/>
              </w:rPr>
              <w:t>(será</w:t>
            </w:r>
            <w:r w:rsidR="00C91763">
              <w:rPr>
                <w:rFonts w:ascii="Arial" w:hAnsi="Arial" w:cs="Arial"/>
                <w:b/>
                <w:sz w:val="18"/>
                <w:szCs w:val="18"/>
              </w:rPr>
              <w:t xml:space="preserve"> preenchido pela Comissão)</w:t>
            </w:r>
          </w:p>
          <w:p w:rsidR="00F74068" w:rsidRPr="004E6A62" w:rsidRDefault="00F74068" w:rsidP="005C1F35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74068" w:rsidRPr="005E6FFA" w:rsidTr="005C1F35">
        <w:trPr>
          <w:trHeight w:val="671"/>
        </w:trPr>
        <w:tc>
          <w:tcPr>
            <w:tcW w:w="5423" w:type="dxa"/>
            <w:gridSpan w:val="3"/>
            <w:tcBorders>
              <w:right w:val="single" w:sz="4" w:space="0" w:color="auto"/>
            </w:tcBorders>
          </w:tcPr>
          <w:p w:rsidR="00F74068" w:rsidRPr="005A1055" w:rsidRDefault="00F74068" w:rsidP="005C1F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a)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>Escolaridade/Graduação</w:t>
            </w:r>
          </w:p>
          <w:p w:rsidR="00F74068" w:rsidRPr="005A1055" w:rsidRDefault="0087442B" w:rsidP="005C1F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Superior / HABILITADO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4068" w:rsidRDefault="00F74068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442B" w:rsidRPr="005E6FFA" w:rsidTr="005C1F35">
        <w:trPr>
          <w:trHeight w:val="671"/>
        </w:trPr>
        <w:tc>
          <w:tcPr>
            <w:tcW w:w="5423" w:type="dxa"/>
            <w:gridSpan w:val="3"/>
            <w:tcBorders>
              <w:right w:val="single" w:sz="4" w:space="0" w:color="auto"/>
            </w:tcBorders>
          </w:tcPr>
          <w:p w:rsidR="0087442B" w:rsidRDefault="0087442B" w:rsidP="005C1F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b)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 xml:space="preserve"> Escolaridade/</w:t>
            </w:r>
            <w:r>
              <w:rPr>
                <w:rFonts w:ascii="Courier New" w:hAnsi="Courier New" w:cs="Courier New"/>
                <w:sz w:val="20"/>
                <w:szCs w:val="20"/>
              </w:rPr>
              <w:t>FASE CURSADA</w:t>
            </w:r>
          </w:p>
          <w:p w:rsidR="0087442B" w:rsidRDefault="0087442B" w:rsidP="005C1F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NÃO-HABILITADO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442B" w:rsidRDefault="0087442B" w:rsidP="005C1F35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4068" w:rsidRPr="005E6FFA" w:rsidTr="005C1F35">
        <w:trPr>
          <w:trHeight w:val="674"/>
        </w:trPr>
        <w:tc>
          <w:tcPr>
            <w:tcW w:w="5423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74068" w:rsidRPr="005A1055" w:rsidRDefault="0087442B" w:rsidP="005C1F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</w:t>
            </w:r>
            <w:r w:rsidR="00F74068" w:rsidRPr="005A1055">
              <w:rPr>
                <w:rFonts w:ascii="Courier New" w:hAnsi="Courier New" w:cs="Courier New"/>
                <w:sz w:val="20"/>
                <w:szCs w:val="20"/>
              </w:rPr>
              <w:t>) Cursos de Pós Graduação/Especialização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4068" w:rsidRDefault="00F74068" w:rsidP="005C1F3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4068" w:rsidRPr="005E6FFA" w:rsidTr="005C1F35">
        <w:trPr>
          <w:trHeight w:val="690"/>
        </w:trPr>
        <w:tc>
          <w:tcPr>
            <w:tcW w:w="542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74068" w:rsidRPr="005A1055" w:rsidRDefault="0087442B" w:rsidP="00FA027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d</w:t>
            </w:r>
            <w:r w:rsidR="00F74068" w:rsidRPr="005A1055">
              <w:rPr>
                <w:rFonts w:ascii="Courier New" w:hAnsi="Courier New" w:cs="Courier New"/>
                <w:sz w:val="20"/>
                <w:szCs w:val="20"/>
              </w:rPr>
              <w:t xml:space="preserve">) </w:t>
            </w:r>
            <w:r w:rsidR="00FA0276">
              <w:rPr>
                <w:rFonts w:ascii="Courier New" w:hAnsi="Courier New" w:cs="Courier New"/>
                <w:sz w:val="20"/>
                <w:szCs w:val="20"/>
              </w:rPr>
              <w:t xml:space="preserve">Mestrado 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74068" w:rsidRDefault="00F74068" w:rsidP="005C1F3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0276" w:rsidRPr="005E6FFA" w:rsidTr="005C1F35">
        <w:trPr>
          <w:trHeight w:val="690"/>
        </w:trPr>
        <w:tc>
          <w:tcPr>
            <w:tcW w:w="542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A0276" w:rsidRDefault="00FA0276" w:rsidP="005C1F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e) Doutorado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A0276" w:rsidRDefault="00FA0276" w:rsidP="005C1F3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4068" w:rsidRPr="005E6FFA" w:rsidTr="005C1F35">
        <w:trPr>
          <w:trHeight w:val="690"/>
        </w:trPr>
        <w:tc>
          <w:tcPr>
            <w:tcW w:w="542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8" w:rsidRPr="005A1055" w:rsidRDefault="0087442B" w:rsidP="005C1F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e)</w:t>
            </w:r>
            <w:r w:rsidRPr="0087442B">
              <w:rPr>
                <w:rFonts w:ascii="Courier New" w:hAnsi="Courier New" w:cs="Courier New"/>
                <w:sz w:val="20"/>
                <w:szCs w:val="20"/>
              </w:rPr>
              <w:t>Cursos</w:t>
            </w:r>
            <w:proofErr w:type="gramEnd"/>
            <w:r w:rsidRPr="0087442B">
              <w:rPr>
                <w:rFonts w:ascii="Courier New" w:hAnsi="Courier New" w:cs="Courier New"/>
                <w:sz w:val="20"/>
                <w:szCs w:val="20"/>
              </w:rPr>
              <w:t xml:space="preserve"> de capacitação e /ou aperfeiçoamento (</w:t>
            </w:r>
            <w:r w:rsidRPr="0087442B">
              <w:rPr>
                <w:rFonts w:ascii="Courier New" w:eastAsia="Arial Unicode MS" w:hAnsi="Courier New" w:cs="Courier New"/>
                <w:kern w:val="1"/>
                <w:sz w:val="20"/>
                <w:szCs w:val="20"/>
                <w:lang w:eastAsia="zh-CN"/>
              </w:rPr>
              <w:t>0,01 (um décimo) ponto para cada 01 hora completa de curso) máximo 200 horas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4068" w:rsidRDefault="00F74068" w:rsidP="005C1F3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4068" w:rsidRPr="005E6FFA" w:rsidTr="005C1F35">
        <w:trPr>
          <w:trHeight w:val="690"/>
        </w:trPr>
        <w:tc>
          <w:tcPr>
            <w:tcW w:w="542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74068" w:rsidRDefault="00F74068" w:rsidP="005C1F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F74068" w:rsidRPr="00DD6782" w:rsidRDefault="00F74068" w:rsidP="005C1F35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D6782">
              <w:rPr>
                <w:rFonts w:ascii="Courier New" w:hAnsi="Courier New" w:cs="Courier New"/>
                <w:b/>
                <w:sz w:val="20"/>
                <w:szCs w:val="20"/>
              </w:rPr>
              <w:t>TOTAL DE PONTOS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74068" w:rsidRDefault="00F74068" w:rsidP="005C1F3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74068" w:rsidRDefault="00885C7A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  <w:r w:rsidRPr="00430E02">
        <w:rPr>
          <w:rFonts w:ascii="Courier New" w:eastAsia="Arial" w:hAnsi="Courier New" w:cs="Courier New"/>
          <w:b/>
          <w:sz w:val="16"/>
          <w:szCs w:val="16"/>
        </w:rPr>
        <w:t xml:space="preserve">Obs.: </w:t>
      </w:r>
      <w:r w:rsidRPr="00430E02">
        <w:rPr>
          <w:rFonts w:ascii="Courier New" w:eastAsia="Arial" w:hAnsi="Courier New" w:cs="Courier New"/>
          <w:b/>
          <w:sz w:val="16"/>
          <w:szCs w:val="16"/>
          <w:highlight w:val="yellow"/>
        </w:rPr>
        <w:t>Devem ser enviadas cópias de todos os documentos solicitados no momento da inscrição.</w:t>
      </w:r>
    </w:p>
    <w:sectPr w:rsidR="00F74068" w:rsidSect="00E275A0">
      <w:headerReference w:type="default" r:id="rId8"/>
      <w:footerReference w:type="default" r:id="rId9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FD5" w:rsidRDefault="00103FD5" w:rsidP="0084311F">
      <w:r>
        <w:separator/>
      </w:r>
    </w:p>
  </w:endnote>
  <w:endnote w:type="continuationSeparator" w:id="0">
    <w:p w:rsidR="00103FD5" w:rsidRDefault="00103FD5" w:rsidP="0084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>Rua Quintino Bocaiúva, 204 – Centro – 89135-000 – Apiúna – SC. – CNPJ: 79.373.767/0001-16</w:t>
    </w:r>
  </w:p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proofErr w:type="gramStart"/>
    <w:r w:rsidRPr="00293007">
      <w:rPr>
        <w:b/>
        <w:sz w:val="20"/>
        <w:szCs w:val="20"/>
      </w:rPr>
      <w:t>e-mail</w:t>
    </w:r>
    <w:proofErr w:type="gramEnd"/>
    <w:r w:rsidRPr="00293007">
      <w:rPr>
        <w:b/>
        <w:sz w:val="20"/>
        <w:szCs w:val="20"/>
      </w:rPr>
      <w:t xml:space="preserve">: </w:t>
    </w:r>
    <w:hyperlink r:id="rId1" w:history="1">
      <w:r w:rsidR="00D17644" w:rsidRPr="00293007">
        <w:rPr>
          <w:rStyle w:val="Hyperlink"/>
          <w:b/>
          <w:color w:val="auto"/>
          <w:sz w:val="20"/>
          <w:szCs w:val="20"/>
        </w:rPr>
        <w:t>administracao@apiuna.sc.gov.br</w:t>
      </w:r>
    </w:hyperlink>
    <w:r w:rsidRPr="00293007">
      <w:rPr>
        <w:b/>
        <w:sz w:val="20"/>
        <w:szCs w:val="20"/>
      </w:rPr>
      <w:t xml:space="preserve"> – Fone (47) 3353-2000 – Fax (47) 3353-2001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FD5" w:rsidRDefault="00103FD5" w:rsidP="0084311F">
      <w:r>
        <w:separator/>
      </w:r>
    </w:p>
  </w:footnote>
  <w:footnote w:type="continuationSeparator" w:id="0">
    <w:p w:rsidR="00103FD5" w:rsidRDefault="00103FD5" w:rsidP="0084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680" w:rsidRPr="00293007" w:rsidRDefault="00F74068" w:rsidP="006A4680">
    <w:pPr>
      <w:pStyle w:val="Cabealho"/>
      <w:contextualSpacing/>
      <w:jc w:val="center"/>
      <w:rPr>
        <w:sz w:val="44"/>
        <w:szCs w:val="44"/>
      </w:rPr>
    </w:pPr>
    <w:r w:rsidRPr="00293007">
      <w:rPr>
        <w:noProof/>
        <w:sz w:val="44"/>
        <w:szCs w:val="44"/>
      </w:rPr>
      <w:drawing>
        <wp:inline distT="0" distB="0" distL="0" distR="0" wp14:anchorId="62F305B6" wp14:editId="202F148D">
          <wp:extent cx="552450" cy="571500"/>
          <wp:effectExtent l="0" t="0" r="0" b="0"/>
          <wp:docPr id="1" name="Imagem 1" descr="C:\Users\Usuario\Documents\Brasão Api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ocuments\Brasão Apiu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4680" w:rsidRPr="00293007">
      <w:rPr>
        <w:sz w:val="44"/>
        <w:szCs w:val="44"/>
      </w:rPr>
      <w:t xml:space="preserve">    </w:t>
    </w:r>
    <w:r w:rsidR="006A4680" w:rsidRPr="00293007">
      <w:rPr>
        <w:b/>
        <w:sz w:val="36"/>
        <w:szCs w:val="36"/>
      </w:rPr>
      <w:t>PREFEITURA MUNICIPAL DE APIÚNA</w:t>
    </w:r>
    <w:r w:rsidR="006A4680" w:rsidRPr="00293007">
      <w:rPr>
        <w:sz w:val="44"/>
        <w:szCs w:val="44"/>
      </w:rPr>
      <w:t xml:space="preserve"> </w:t>
    </w:r>
  </w:p>
  <w:p w:rsidR="0084311F" w:rsidRPr="00293007" w:rsidRDefault="006A4680" w:rsidP="006A4680">
    <w:pPr>
      <w:pStyle w:val="Cabealho"/>
      <w:contextualSpacing/>
      <w:jc w:val="center"/>
      <w:rPr>
        <w:sz w:val="28"/>
        <w:szCs w:val="28"/>
      </w:rPr>
    </w:pPr>
    <w:r w:rsidRPr="00293007">
      <w:rPr>
        <w:sz w:val="28"/>
        <w:szCs w:val="28"/>
      </w:rPr>
      <w:t>Estado de Santa Catarina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F7315"/>
    <w:multiLevelType w:val="hybridMultilevel"/>
    <w:tmpl w:val="75DA8D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3BC5"/>
    <w:multiLevelType w:val="hybridMultilevel"/>
    <w:tmpl w:val="BF1E8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65F"/>
    <w:multiLevelType w:val="multilevel"/>
    <w:tmpl w:val="22685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139457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FF21E3"/>
    <w:multiLevelType w:val="hybridMultilevel"/>
    <w:tmpl w:val="8206C58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C0DBD"/>
    <w:multiLevelType w:val="hybridMultilevel"/>
    <w:tmpl w:val="9AD20E8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E47A24"/>
    <w:multiLevelType w:val="multilevel"/>
    <w:tmpl w:val="0428C7B8"/>
    <w:lvl w:ilvl="0">
      <w:start w:val="1"/>
      <w:numFmt w:val="decimal"/>
      <w:lvlText w:val="%1."/>
      <w:lvlJc w:val="left"/>
      <w:pPr>
        <w:ind w:left="575" w:hanging="361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14" w:hanging="556"/>
        <w:jc w:val="left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2">
      <w:start w:val="1"/>
      <w:numFmt w:val="upperRoman"/>
      <w:lvlText w:val="%3)"/>
      <w:lvlJc w:val="left"/>
      <w:pPr>
        <w:ind w:left="840" w:hanging="266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1985" w:hanging="26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30" w:hanging="26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75" w:hanging="26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420" w:hanging="26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65" w:hanging="26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10" w:hanging="266"/>
      </w:pPr>
      <w:rPr>
        <w:rFonts w:hint="default"/>
        <w:lang w:val="pt-PT" w:eastAsia="pt-PT" w:bidi="pt-PT"/>
      </w:rPr>
    </w:lvl>
  </w:abstractNum>
  <w:abstractNum w:abstractNumId="7" w15:restartNumberingAfterBreak="0">
    <w:nsid w:val="63F5015F"/>
    <w:multiLevelType w:val="hybridMultilevel"/>
    <w:tmpl w:val="8E3AACBA"/>
    <w:lvl w:ilvl="0" w:tplc="F97A6B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65397"/>
    <w:multiLevelType w:val="hybridMultilevel"/>
    <w:tmpl w:val="4FFA9818"/>
    <w:lvl w:ilvl="0" w:tplc="AA2A95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068"/>
    <w:rsid w:val="00004F5F"/>
    <w:rsid w:val="00012EE8"/>
    <w:rsid w:val="0001772E"/>
    <w:rsid w:val="00020256"/>
    <w:rsid w:val="00032A5D"/>
    <w:rsid w:val="00041A6C"/>
    <w:rsid w:val="0004357D"/>
    <w:rsid w:val="00057A1C"/>
    <w:rsid w:val="0007429F"/>
    <w:rsid w:val="0009622F"/>
    <w:rsid w:val="000A0473"/>
    <w:rsid w:val="000A4FCD"/>
    <w:rsid w:val="000B57C0"/>
    <w:rsid w:val="000C271A"/>
    <w:rsid w:val="000E434C"/>
    <w:rsid w:val="000F5BEE"/>
    <w:rsid w:val="0010086A"/>
    <w:rsid w:val="00103FD5"/>
    <w:rsid w:val="001206E9"/>
    <w:rsid w:val="00132FA9"/>
    <w:rsid w:val="00153D11"/>
    <w:rsid w:val="001747DD"/>
    <w:rsid w:val="00177B8D"/>
    <w:rsid w:val="00177EE2"/>
    <w:rsid w:val="001820F4"/>
    <w:rsid w:val="00190911"/>
    <w:rsid w:val="00190ABD"/>
    <w:rsid w:val="001A0FA9"/>
    <w:rsid w:val="001A4912"/>
    <w:rsid w:val="001B3626"/>
    <w:rsid w:val="001B4377"/>
    <w:rsid w:val="001C4813"/>
    <w:rsid w:val="001D2865"/>
    <w:rsid w:val="001D3A87"/>
    <w:rsid w:val="001E19E6"/>
    <w:rsid w:val="001E3EE7"/>
    <w:rsid w:val="001F0050"/>
    <w:rsid w:val="001F1BDD"/>
    <w:rsid w:val="001F361E"/>
    <w:rsid w:val="001F7DF0"/>
    <w:rsid w:val="00205B46"/>
    <w:rsid w:val="00206D58"/>
    <w:rsid w:val="00213920"/>
    <w:rsid w:val="00216370"/>
    <w:rsid w:val="00222A59"/>
    <w:rsid w:val="00246B0C"/>
    <w:rsid w:val="00251484"/>
    <w:rsid w:val="00251CB2"/>
    <w:rsid w:val="002534E8"/>
    <w:rsid w:val="00261C82"/>
    <w:rsid w:val="00290A79"/>
    <w:rsid w:val="00293007"/>
    <w:rsid w:val="002A5B41"/>
    <w:rsid w:val="002B00A9"/>
    <w:rsid w:val="002D3830"/>
    <w:rsid w:val="002D4626"/>
    <w:rsid w:val="002E162B"/>
    <w:rsid w:val="0030174F"/>
    <w:rsid w:val="003168EF"/>
    <w:rsid w:val="003206BB"/>
    <w:rsid w:val="00342864"/>
    <w:rsid w:val="003441FF"/>
    <w:rsid w:val="00360F3B"/>
    <w:rsid w:val="00362888"/>
    <w:rsid w:val="00363F63"/>
    <w:rsid w:val="00366446"/>
    <w:rsid w:val="00392CAE"/>
    <w:rsid w:val="00397D88"/>
    <w:rsid w:val="003A0372"/>
    <w:rsid w:val="003A1961"/>
    <w:rsid w:val="003A6136"/>
    <w:rsid w:val="003B0E3F"/>
    <w:rsid w:val="003B120E"/>
    <w:rsid w:val="003D1F5A"/>
    <w:rsid w:val="003E2B9E"/>
    <w:rsid w:val="003F2AD7"/>
    <w:rsid w:val="0040379B"/>
    <w:rsid w:val="0041272C"/>
    <w:rsid w:val="00417D83"/>
    <w:rsid w:val="00430E02"/>
    <w:rsid w:val="00433E77"/>
    <w:rsid w:val="00434DB4"/>
    <w:rsid w:val="0044313E"/>
    <w:rsid w:val="004433A5"/>
    <w:rsid w:val="00466A29"/>
    <w:rsid w:val="00486345"/>
    <w:rsid w:val="004973C5"/>
    <w:rsid w:val="004A093D"/>
    <w:rsid w:val="004B6B1F"/>
    <w:rsid w:val="004C0694"/>
    <w:rsid w:val="004C2126"/>
    <w:rsid w:val="004C5C21"/>
    <w:rsid w:val="004D04FE"/>
    <w:rsid w:val="004F79D3"/>
    <w:rsid w:val="005273CF"/>
    <w:rsid w:val="00530709"/>
    <w:rsid w:val="00545903"/>
    <w:rsid w:val="0054642A"/>
    <w:rsid w:val="00591432"/>
    <w:rsid w:val="005A32F3"/>
    <w:rsid w:val="005C1F35"/>
    <w:rsid w:val="005C4ACA"/>
    <w:rsid w:val="005D1BC6"/>
    <w:rsid w:val="005D50FC"/>
    <w:rsid w:val="005D67E1"/>
    <w:rsid w:val="005F4912"/>
    <w:rsid w:val="005F7CF1"/>
    <w:rsid w:val="006005AD"/>
    <w:rsid w:val="006039C5"/>
    <w:rsid w:val="0061039D"/>
    <w:rsid w:val="006200A0"/>
    <w:rsid w:val="00630756"/>
    <w:rsid w:val="00634823"/>
    <w:rsid w:val="006432AB"/>
    <w:rsid w:val="006512E5"/>
    <w:rsid w:val="0065698D"/>
    <w:rsid w:val="006604D0"/>
    <w:rsid w:val="006A4680"/>
    <w:rsid w:val="006A4FE7"/>
    <w:rsid w:val="006B27FE"/>
    <w:rsid w:val="006B3DE9"/>
    <w:rsid w:val="006B6EDC"/>
    <w:rsid w:val="00716B8C"/>
    <w:rsid w:val="0072282F"/>
    <w:rsid w:val="00733FCE"/>
    <w:rsid w:val="00735D97"/>
    <w:rsid w:val="007368F1"/>
    <w:rsid w:val="00747A2D"/>
    <w:rsid w:val="007513F3"/>
    <w:rsid w:val="00756197"/>
    <w:rsid w:val="00757D46"/>
    <w:rsid w:val="0077052F"/>
    <w:rsid w:val="00777821"/>
    <w:rsid w:val="00781677"/>
    <w:rsid w:val="0079437D"/>
    <w:rsid w:val="007A6F96"/>
    <w:rsid w:val="007B34D2"/>
    <w:rsid w:val="007B629E"/>
    <w:rsid w:val="007C4C89"/>
    <w:rsid w:val="007C7061"/>
    <w:rsid w:val="007D63E0"/>
    <w:rsid w:val="007E3147"/>
    <w:rsid w:val="007E6D70"/>
    <w:rsid w:val="007F1051"/>
    <w:rsid w:val="007F1C02"/>
    <w:rsid w:val="007F39A4"/>
    <w:rsid w:val="00800C47"/>
    <w:rsid w:val="00804434"/>
    <w:rsid w:val="0080484A"/>
    <w:rsid w:val="008266E7"/>
    <w:rsid w:val="0084311F"/>
    <w:rsid w:val="00852458"/>
    <w:rsid w:val="0086725B"/>
    <w:rsid w:val="0087277F"/>
    <w:rsid w:val="0087442B"/>
    <w:rsid w:val="00877562"/>
    <w:rsid w:val="00885C7A"/>
    <w:rsid w:val="008A0B9C"/>
    <w:rsid w:val="008B14BE"/>
    <w:rsid w:val="008B2223"/>
    <w:rsid w:val="008B2525"/>
    <w:rsid w:val="008C7130"/>
    <w:rsid w:val="008C79E2"/>
    <w:rsid w:val="008D2C2A"/>
    <w:rsid w:val="008D4DF5"/>
    <w:rsid w:val="008E0DB9"/>
    <w:rsid w:val="008E3A73"/>
    <w:rsid w:val="00913822"/>
    <w:rsid w:val="009253DC"/>
    <w:rsid w:val="00935D62"/>
    <w:rsid w:val="009363D4"/>
    <w:rsid w:val="00941A8A"/>
    <w:rsid w:val="00943E70"/>
    <w:rsid w:val="00963E7C"/>
    <w:rsid w:val="00964436"/>
    <w:rsid w:val="00966EC0"/>
    <w:rsid w:val="00985442"/>
    <w:rsid w:val="0098653C"/>
    <w:rsid w:val="009939AE"/>
    <w:rsid w:val="009943FB"/>
    <w:rsid w:val="00996146"/>
    <w:rsid w:val="009B28DC"/>
    <w:rsid w:val="009D17E6"/>
    <w:rsid w:val="009E0FCC"/>
    <w:rsid w:val="009F02A2"/>
    <w:rsid w:val="00A01F73"/>
    <w:rsid w:val="00A02318"/>
    <w:rsid w:val="00A02525"/>
    <w:rsid w:val="00A02C43"/>
    <w:rsid w:val="00A03265"/>
    <w:rsid w:val="00A07D0D"/>
    <w:rsid w:val="00A20537"/>
    <w:rsid w:val="00A2654E"/>
    <w:rsid w:val="00A309CA"/>
    <w:rsid w:val="00A421BD"/>
    <w:rsid w:val="00A42EC0"/>
    <w:rsid w:val="00A47EC8"/>
    <w:rsid w:val="00A533DC"/>
    <w:rsid w:val="00A54480"/>
    <w:rsid w:val="00A6095E"/>
    <w:rsid w:val="00A65C62"/>
    <w:rsid w:val="00A67381"/>
    <w:rsid w:val="00A767BD"/>
    <w:rsid w:val="00A776E1"/>
    <w:rsid w:val="00A8262A"/>
    <w:rsid w:val="00A926BD"/>
    <w:rsid w:val="00A9427A"/>
    <w:rsid w:val="00A959BB"/>
    <w:rsid w:val="00AB030B"/>
    <w:rsid w:val="00AB283C"/>
    <w:rsid w:val="00AB4652"/>
    <w:rsid w:val="00AB75D8"/>
    <w:rsid w:val="00AC1EF3"/>
    <w:rsid w:val="00AC4927"/>
    <w:rsid w:val="00AC6A3C"/>
    <w:rsid w:val="00AD2CE3"/>
    <w:rsid w:val="00AD505C"/>
    <w:rsid w:val="00AD514B"/>
    <w:rsid w:val="00AE159B"/>
    <w:rsid w:val="00AE2D4E"/>
    <w:rsid w:val="00AF0A43"/>
    <w:rsid w:val="00AF1407"/>
    <w:rsid w:val="00AF634F"/>
    <w:rsid w:val="00B0700D"/>
    <w:rsid w:val="00B106E0"/>
    <w:rsid w:val="00B13EA1"/>
    <w:rsid w:val="00B17180"/>
    <w:rsid w:val="00B24F16"/>
    <w:rsid w:val="00B42A2E"/>
    <w:rsid w:val="00B50B3F"/>
    <w:rsid w:val="00B71A99"/>
    <w:rsid w:val="00B756D2"/>
    <w:rsid w:val="00B819A4"/>
    <w:rsid w:val="00B839EA"/>
    <w:rsid w:val="00B85FD0"/>
    <w:rsid w:val="00B86B56"/>
    <w:rsid w:val="00B910CB"/>
    <w:rsid w:val="00B92B96"/>
    <w:rsid w:val="00B95C55"/>
    <w:rsid w:val="00BA2E70"/>
    <w:rsid w:val="00BA30C1"/>
    <w:rsid w:val="00BC4F5A"/>
    <w:rsid w:val="00BD573A"/>
    <w:rsid w:val="00BE1C8E"/>
    <w:rsid w:val="00BF1118"/>
    <w:rsid w:val="00C00F79"/>
    <w:rsid w:val="00C13308"/>
    <w:rsid w:val="00C20D7E"/>
    <w:rsid w:val="00C37474"/>
    <w:rsid w:val="00C42E80"/>
    <w:rsid w:val="00C5142F"/>
    <w:rsid w:val="00C54791"/>
    <w:rsid w:val="00C9052D"/>
    <w:rsid w:val="00C90BA6"/>
    <w:rsid w:val="00C91763"/>
    <w:rsid w:val="00C972FB"/>
    <w:rsid w:val="00CD1CE6"/>
    <w:rsid w:val="00CE68E6"/>
    <w:rsid w:val="00CF3AB9"/>
    <w:rsid w:val="00D0074D"/>
    <w:rsid w:val="00D1296F"/>
    <w:rsid w:val="00D17644"/>
    <w:rsid w:val="00D20F99"/>
    <w:rsid w:val="00D35383"/>
    <w:rsid w:val="00D41144"/>
    <w:rsid w:val="00D63E36"/>
    <w:rsid w:val="00D9009E"/>
    <w:rsid w:val="00D92184"/>
    <w:rsid w:val="00D96263"/>
    <w:rsid w:val="00DA58F8"/>
    <w:rsid w:val="00DB1C46"/>
    <w:rsid w:val="00DD4811"/>
    <w:rsid w:val="00DE2230"/>
    <w:rsid w:val="00DF24C7"/>
    <w:rsid w:val="00DF26B4"/>
    <w:rsid w:val="00DF641B"/>
    <w:rsid w:val="00DF7D07"/>
    <w:rsid w:val="00E04A64"/>
    <w:rsid w:val="00E05260"/>
    <w:rsid w:val="00E13126"/>
    <w:rsid w:val="00E275A0"/>
    <w:rsid w:val="00E32E8D"/>
    <w:rsid w:val="00E3330F"/>
    <w:rsid w:val="00E37095"/>
    <w:rsid w:val="00E42A2C"/>
    <w:rsid w:val="00E463A2"/>
    <w:rsid w:val="00E517EF"/>
    <w:rsid w:val="00E5783C"/>
    <w:rsid w:val="00E6056E"/>
    <w:rsid w:val="00E666C9"/>
    <w:rsid w:val="00E678C2"/>
    <w:rsid w:val="00E95F8D"/>
    <w:rsid w:val="00EA14B1"/>
    <w:rsid w:val="00EA4ECA"/>
    <w:rsid w:val="00EB102D"/>
    <w:rsid w:val="00EB3E30"/>
    <w:rsid w:val="00EB4571"/>
    <w:rsid w:val="00EC4944"/>
    <w:rsid w:val="00ED19A4"/>
    <w:rsid w:val="00EE45B2"/>
    <w:rsid w:val="00EE79C7"/>
    <w:rsid w:val="00EE7AA3"/>
    <w:rsid w:val="00F12894"/>
    <w:rsid w:val="00F26101"/>
    <w:rsid w:val="00F306E9"/>
    <w:rsid w:val="00F30C4B"/>
    <w:rsid w:val="00F30DF1"/>
    <w:rsid w:val="00F36D5B"/>
    <w:rsid w:val="00F528B0"/>
    <w:rsid w:val="00F6032D"/>
    <w:rsid w:val="00F7200B"/>
    <w:rsid w:val="00F74068"/>
    <w:rsid w:val="00F740B4"/>
    <w:rsid w:val="00F905CD"/>
    <w:rsid w:val="00F90BC1"/>
    <w:rsid w:val="00FA0276"/>
    <w:rsid w:val="00FA16B1"/>
    <w:rsid w:val="00FA4DD1"/>
    <w:rsid w:val="00FA54C6"/>
    <w:rsid w:val="00FA76EF"/>
    <w:rsid w:val="00FB2D22"/>
    <w:rsid w:val="00FB4C1B"/>
    <w:rsid w:val="00FB7FF5"/>
    <w:rsid w:val="00FC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66E11C-DA6D-4DEF-8274-0518D12A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06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8B22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4311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4311F"/>
    <w:rPr>
      <w:sz w:val="22"/>
      <w:szCs w:val="22"/>
      <w:lang w:eastAsia="en-US"/>
    </w:rPr>
  </w:style>
  <w:style w:type="character" w:styleId="Hyperlink">
    <w:name w:val="Hyperlink"/>
    <w:unhideWhenUsed/>
    <w:rsid w:val="004C2126"/>
    <w:rPr>
      <w:color w:val="0000FF"/>
      <w:u w:val="single"/>
    </w:rPr>
  </w:style>
  <w:style w:type="paragraph" w:styleId="SemEspaamento">
    <w:name w:val="No Spacing"/>
    <w:qFormat/>
    <w:rsid w:val="006A4FE7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8B222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8B2223"/>
  </w:style>
  <w:style w:type="character" w:customStyle="1" w:styleId="badge">
    <w:name w:val="badge"/>
    <w:rsid w:val="008B2223"/>
  </w:style>
  <w:style w:type="paragraph" w:styleId="NormalWeb">
    <w:name w:val="Normal (Web)"/>
    <w:basedOn w:val="Normal"/>
    <w:uiPriority w:val="99"/>
    <w:semiHidden/>
    <w:unhideWhenUsed/>
    <w:rsid w:val="001F1BDD"/>
    <w:pPr>
      <w:spacing w:before="100" w:beforeAutospacing="1" w:after="100" w:afterAutospacing="1"/>
    </w:pPr>
  </w:style>
  <w:style w:type="character" w:customStyle="1" w:styleId="cite">
    <w:name w:val="cite"/>
    <w:rsid w:val="001F1BDD"/>
  </w:style>
  <w:style w:type="table" w:styleId="Tabelacomgrade">
    <w:name w:val="Table Grid"/>
    <w:basedOn w:val="Tabelanormal"/>
    <w:uiPriority w:val="59"/>
    <w:rsid w:val="002B0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740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64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446"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42A2C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B819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4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apiun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e\Desktop\Of&#237;cio%20Timbrad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D5551-DFA4-4B07-B35A-939E9EA8D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Timbrado</Template>
  <TotalTime>597</TotalTime>
  <Pages>1</Pages>
  <Words>212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Links>
    <vt:vector size="24" baseType="variant">
      <vt:variant>
        <vt:i4>6029402</vt:i4>
      </vt:variant>
      <vt:variant>
        <vt:i4>6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3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5570658</vt:i4>
      </vt:variant>
      <vt:variant>
        <vt:i4>0</vt:i4>
      </vt:variant>
      <vt:variant>
        <vt:i4>0</vt:i4>
      </vt:variant>
      <vt:variant>
        <vt:i4>5</vt:i4>
      </vt:variant>
      <vt:variant>
        <vt:lpwstr>mailto:administracao@apiuna.sc.gov.br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Usuario</cp:lastModifiedBy>
  <cp:revision>154</cp:revision>
  <cp:lastPrinted>2022-01-26T12:39:00Z</cp:lastPrinted>
  <dcterms:created xsi:type="dcterms:W3CDTF">2019-04-09T13:02:00Z</dcterms:created>
  <dcterms:modified xsi:type="dcterms:W3CDTF">2026-05-08T12:15:00Z</dcterms:modified>
</cp:coreProperties>
</file>