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068" w:rsidRDefault="00F74068" w:rsidP="00F74068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7F1C02" w:rsidRPr="00FB67B7" w:rsidRDefault="007F1C02" w:rsidP="007F1C02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  <w:r>
        <w:rPr>
          <w:rFonts w:ascii="Courier New" w:hAnsi="Courier New" w:cs="Courier New"/>
          <w:b/>
        </w:rPr>
        <w:t>I</w:t>
      </w:r>
    </w:p>
    <w:p w:rsidR="007F1C02" w:rsidRDefault="007F1C02" w:rsidP="007F1C02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206"/>
        <w:gridCol w:w="102"/>
        <w:gridCol w:w="2551"/>
        <w:gridCol w:w="1955"/>
      </w:tblGrid>
      <w:tr w:rsidR="007F1C02" w:rsidTr="00D70AC3">
        <w:tc>
          <w:tcPr>
            <w:tcW w:w="10031" w:type="dxa"/>
            <w:gridSpan w:val="5"/>
          </w:tcPr>
          <w:p w:rsidR="007F1C02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1C02" w:rsidRPr="005E6FFA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:rsidR="007F1C02" w:rsidRPr="005E6FFA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:rsidR="007F1C02" w:rsidRDefault="007F1C02" w:rsidP="00D70AC3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INSCRIÇÃO PARA CADASTRO SIMPLIFICADO – </w:t>
            </w:r>
            <w:r w:rsidRPr="007F1C02">
              <w:rPr>
                <w:rFonts w:ascii="Arial" w:hAnsi="Arial" w:cs="Arial"/>
                <w:b/>
                <w:sz w:val="20"/>
                <w:szCs w:val="20"/>
                <w:highlight w:val="cyan"/>
              </w:rPr>
              <w:t>AUXILIAR DE SERVIÇOS GERAIS</w:t>
            </w:r>
          </w:p>
          <w:p w:rsidR="007F1C02" w:rsidRDefault="007F1C02" w:rsidP="00D70AC3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 w:rsidR="001C3CD5">
              <w:rPr>
                <w:rFonts w:ascii="Arial" w:hAnsi="Arial" w:cs="Arial"/>
                <w:b/>
                <w:sz w:val="20"/>
                <w:szCs w:val="20"/>
              </w:rPr>
              <w:t>004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0"/>
                <w:szCs w:val="20"/>
              </w:rPr>
              <w:t>/2026</w:t>
            </w:r>
          </w:p>
        </w:tc>
      </w:tr>
      <w:tr w:rsidR="007F1C02" w:rsidRPr="005E6FFA" w:rsidTr="00D70AC3">
        <w:tc>
          <w:tcPr>
            <w:tcW w:w="8076" w:type="dxa"/>
            <w:gridSpan w:val="4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7F1C02" w:rsidRPr="005E6FFA" w:rsidTr="00D70AC3">
        <w:tc>
          <w:tcPr>
            <w:tcW w:w="3217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c>
          <w:tcPr>
            <w:tcW w:w="8076" w:type="dxa"/>
            <w:gridSpan w:val="4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c>
          <w:tcPr>
            <w:tcW w:w="10031" w:type="dxa"/>
            <w:gridSpan w:val="5"/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7F1C02" w:rsidRPr="005E6FFA" w:rsidTr="00D70AC3">
        <w:tc>
          <w:tcPr>
            <w:tcW w:w="5423" w:type="dxa"/>
            <w:gridSpan w:val="2"/>
            <w:tcBorders>
              <w:bottom w:val="single" w:sz="4" w:space="0" w:color="auto"/>
            </w:tcBorders>
          </w:tcPr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),</w:t>
            </w:r>
            <w:r w:rsidRPr="005E6FFA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 xml:space="preserve">____ DE </w:t>
            </w:r>
            <w:r>
              <w:rPr>
                <w:rFonts w:ascii="Arial" w:hAnsi="Arial" w:cs="Arial"/>
                <w:sz w:val="18"/>
                <w:szCs w:val="18"/>
              </w:rPr>
              <w:t>________________DE 2026.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>o Edital de abertura deste 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da </w:t>
            </w:r>
            <w:r w:rsidRPr="005E6FFA">
              <w:rPr>
                <w:rFonts w:ascii="Arial" w:hAnsi="Arial" w:cs="Arial"/>
                <w:sz w:val="18"/>
                <w:szCs w:val="18"/>
              </w:rPr>
              <w:t>documentação anexa, perante a presença do Responsável pelo recebimento.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7F1C02" w:rsidRPr="005E6FF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ASSINATURA </w:t>
            </w:r>
            <w:proofErr w:type="gramStart"/>
            <w:r w:rsidRPr="005E6FFA">
              <w:rPr>
                <w:rFonts w:ascii="Arial" w:hAnsi="Arial" w:cs="Arial"/>
                <w:sz w:val="18"/>
                <w:szCs w:val="18"/>
              </w:rPr>
              <w:t>DO(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>A) CANDIDATO(A)</w:t>
            </w:r>
          </w:p>
          <w:p w:rsidR="007F1C02" w:rsidRPr="005E6FFA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rPr>
          <w:trHeight w:val="366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7F1C02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F1C02" w:rsidRPr="00BA3A1A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7F1C02" w:rsidRDefault="007F1C02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F1C02" w:rsidRPr="004E6A62" w:rsidRDefault="007F1C02" w:rsidP="00D70AC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</w:p>
          <w:p w:rsidR="007F1C02" w:rsidRPr="004E6A62" w:rsidRDefault="007F1C02" w:rsidP="00D70AC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F1C02" w:rsidRPr="005E6FFA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7F1C02" w:rsidRPr="005A1055" w:rsidRDefault="007F1C02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7F1C02" w:rsidRDefault="007F1C02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C02" w:rsidRDefault="007F1C02" w:rsidP="00D70AC3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F1C02" w:rsidRPr="005E6FFA" w:rsidTr="00D70AC3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F1C02" w:rsidRDefault="007F1C02" w:rsidP="00D70AC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7F1C02" w:rsidRPr="00DD6782" w:rsidRDefault="007F1C02" w:rsidP="00D70AC3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7F1C02" w:rsidRDefault="007F1C02" w:rsidP="00D70AC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F1C02" w:rsidRPr="00177EE2" w:rsidRDefault="007F1C02" w:rsidP="007F1C0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:rsidR="00430E02" w:rsidRDefault="00430E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p w:rsidR="007F1C02" w:rsidRDefault="007F1C02" w:rsidP="00177EE2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  <w:sz w:val="16"/>
          <w:szCs w:val="16"/>
        </w:rPr>
      </w:pPr>
    </w:p>
    <w:sectPr w:rsidR="007F1C02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51B" w:rsidRDefault="000E251B" w:rsidP="0084311F">
      <w:r>
        <w:separator/>
      </w:r>
    </w:p>
  </w:endnote>
  <w:endnote w:type="continuationSeparator" w:id="0">
    <w:p w:rsidR="000E251B" w:rsidRDefault="000E251B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proofErr w:type="gramStart"/>
    <w:r w:rsidRPr="00293007">
      <w:rPr>
        <w:b/>
        <w:sz w:val="20"/>
        <w:szCs w:val="20"/>
      </w:rPr>
      <w:t>e-mail</w:t>
    </w:r>
    <w:proofErr w:type="gramEnd"/>
    <w:r w:rsidRPr="00293007">
      <w:rPr>
        <w:b/>
        <w:sz w:val="20"/>
        <w:szCs w:val="20"/>
      </w:rPr>
      <w:t xml:space="preserve">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51B" w:rsidRDefault="000E251B" w:rsidP="0084311F">
      <w:r>
        <w:separator/>
      </w:r>
    </w:p>
  </w:footnote>
  <w:footnote w:type="continuationSeparator" w:id="0">
    <w:p w:rsidR="000E251B" w:rsidRDefault="000E251B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64C94"/>
    <w:rsid w:val="0007429F"/>
    <w:rsid w:val="0009622F"/>
    <w:rsid w:val="000A0473"/>
    <w:rsid w:val="000A4FCD"/>
    <w:rsid w:val="000B57C0"/>
    <w:rsid w:val="000C271A"/>
    <w:rsid w:val="000E251B"/>
    <w:rsid w:val="000E434C"/>
    <w:rsid w:val="000F5BEE"/>
    <w:rsid w:val="0010086A"/>
    <w:rsid w:val="001206E9"/>
    <w:rsid w:val="00132FA9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B3626"/>
    <w:rsid w:val="001B4377"/>
    <w:rsid w:val="001C3CD5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E162B"/>
    <w:rsid w:val="0030174F"/>
    <w:rsid w:val="003168EF"/>
    <w:rsid w:val="003206BB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AD7"/>
    <w:rsid w:val="0040379B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79D3"/>
    <w:rsid w:val="005273CF"/>
    <w:rsid w:val="00530709"/>
    <w:rsid w:val="00545903"/>
    <w:rsid w:val="0054642A"/>
    <w:rsid w:val="00591432"/>
    <w:rsid w:val="005A32F3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716B8C"/>
    <w:rsid w:val="0072282F"/>
    <w:rsid w:val="00733FCE"/>
    <w:rsid w:val="00735D97"/>
    <w:rsid w:val="007368F1"/>
    <w:rsid w:val="00747A2D"/>
    <w:rsid w:val="007513F3"/>
    <w:rsid w:val="00756197"/>
    <w:rsid w:val="00757D46"/>
    <w:rsid w:val="0077052F"/>
    <w:rsid w:val="00777821"/>
    <w:rsid w:val="00781677"/>
    <w:rsid w:val="0079437D"/>
    <w:rsid w:val="007A6F96"/>
    <w:rsid w:val="007B34D2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4311F"/>
    <w:rsid w:val="00852458"/>
    <w:rsid w:val="0086725B"/>
    <w:rsid w:val="0087277F"/>
    <w:rsid w:val="0087442B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5C55"/>
    <w:rsid w:val="00BA2E70"/>
    <w:rsid w:val="00BA30C1"/>
    <w:rsid w:val="00BC4F5A"/>
    <w:rsid w:val="00BE1C8E"/>
    <w:rsid w:val="00BF1118"/>
    <w:rsid w:val="00C00F79"/>
    <w:rsid w:val="00C13308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5C2"/>
    <w:rsid w:val="00CF3AB9"/>
    <w:rsid w:val="00D0074D"/>
    <w:rsid w:val="00D1296F"/>
    <w:rsid w:val="00D17644"/>
    <w:rsid w:val="00D20F99"/>
    <w:rsid w:val="00D35383"/>
    <w:rsid w:val="00D41144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16B1"/>
    <w:rsid w:val="00FA4DD1"/>
    <w:rsid w:val="00FA54C6"/>
    <w:rsid w:val="00FA76EF"/>
    <w:rsid w:val="00FB2D22"/>
    <w:rsid w:val="00FB4C1B"/>
    <w:rsid w:val="00FB7FF5"/>
    <w:rsid w:val="00FC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EE7A9-32D6-4619-AEF8-4FFCDFE9F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595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154</cp:revision>
  <cp:lastPrinted>2026-03-12T11:41:00Z</cp:lastPrinted>
  <dcterms:created xsi:type="dcterms:W3CDTF">2019-04-09T13:02:00Z</dcterms:created>
  <dcterms:modified xsi:type="dcterms:W3CDTF">2026-03-12T11:41:00Z</dcterms:modified>
</cp:coreProperties>
</file>